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D0909" w14:textId="763336F6" w:rsidR="00345729" w:rsidRDefault="00AC78B9">
      <w:pPr>
        <w:rPr>
          <w:noProof/>
        </w:rPr>
      </w:pPr>
      <w:r>
        <w:rPr>
          <w:noProof/>
        </w:rPr>
        <mc:AlternateContent>
          <mc:Choice Requires="wps">
            <w:drawing>
              <wp:anchor distT="36576" distB="36576" distL="36576" distR="36576" simplePos="0" relativeHeight="251626496" behindDoc="0" locked="0" layoutInCell="1" allowOverlap="1" wp14:anchorId="4825526C" wp14:editId="52535012">
                <wp:simplePos x="0" y="0"/>
                <wp:positionH relativeFrom="page">
                  <wp:posOffset>7777163</wp:posOffset>
                </wp:positionH>
                <wp:positionV relativeFrom="page">
                  <wp:posOffset>161925</wp:posOffset>
                </wp:positionV>
                <wp:extent cx="1600200" cy="9673273"/>
                <wp:effectExtent l="0" t="0" r="0" b="444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673273"/>
                        </a:xfrm>
                        <a:prstGeom prst="rect">
                          <a:avLst/>
                        </a:prstGeom>
                        <a:solidFill>
                          <a:srgbClr val="4A4A4A"/>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8D3C" id="Rectangle 5" o:spid="_x0000_s1026" style="position:absolute;margin-left:612.4pt;margin-top:12.75pt;width:126pt;height:761.7pt;z-index:2516264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" fillcolor="#4a4a4a" stroked="f">
                <v:textbox inset="2.88pt,2.88pt,2.88pt,2.88pt"/>
                <w10:wrap anchorx="page" anchory="page"/>
              </v:rect>
            </w:pict>
          </mc:Fallback>
        </mc:AlternateContent>
      </w:r>
      <w:r w:rsidRPr="00F73C81">
        <w:rPr>
          <w:noProof/>
          <w:color w:val="8D7A4A"/>
        </w:rPr>
        <mc:AlternateContent>
          <mc:Choice Requires="wps">
            <w:drawing>
              <wp:anchor distT="36576" distB="36576" distL="36576" distR="36576" simplePos="0" relativeHeight="251660288" behindDoc="0" locked="0" layoutInCell="1" allowOverlap="1" wp14:anchorId="2111804C" wp14:editId="002659B7">
                <wp:simplePos x="0" y="0"/>
                <wp:positionH relativeFrom="page">
                  <wp:posOffset>228600</wp:posOffset>
                </wp:positionH>
                <wp:positionV relativeFrom="page">
                  <wp:posOffset>128588</wp:posOffset>
                </wp:positionV>
                <wp:extent cx="476250" cy="9370695"/>
                <wp:effectExtent l="0" t="0" r="0" b="1905"/>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370695"/>
                        </a:xfrm>
                        <a:prstGeom prst="rect">
                          <a:avLst/>
                        </a:prstGeom>
                        <a:solidFill>
                          <a:srgbClr val="7E8D8F"/>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E6C1" id="Rectangle 27" o:spid="_x0000_s1026" style="position:absolute;margin-left:18pt;margin-top:10.15pt;width:37.5pt;height:737.8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" fillcolor="#7e8d8f" stroked="f">
                <v:textbox inset="2.88pt,2.88pt,2.88pt,2.88pt"/>
                <w10:wrap anchorx="page" anchory="page"/>
              </v:rect>
            </w:pict>
          </mc:Fallback>
        </mc:AlternateContent>
      </w:r>
      <w:r w:rsidR="002D6DEF">
        <w:rPr>
          <w:noProof/>
        </w:rPr>
        <mc:AlternateContent>
          <mc:Choice Requires="wps">
            <w:drawing>
              <wp:anchor distT="0" distB="0" distL="114300" distR="114300" simplePos="0" relativeHeight="251628544" behindDoc="0" locked="0" layoutInCell="1" allowOverlap="1" wp14:anchorId="1207AADD" wp14:editId="40BFBD3B">
                <wp:simplePos x="0" y="0"/>
                <wp:positionH relativeFrom="page">
                  <wp:posOffset>600075</wp:posOffset>
                </wp:positionH>
                <wp:positionV relativeFrom="page">
                  <wp:posOffset>128588</wp:posOffset>
                </wp:positionV>
                <wp:extent cx="7172325" cy="371475"/>
                <wp:effectExtent l="0" t="0" r="9525" b="9525"/>
                <wp:wrapNone/>
                <wp:docPr id="5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1475"/>
                        </a:xfrm>
                        <a:prstGeom prst="rect">
                          <a:avLst/>
                        </a:prstGeom>
                        <a:solidFill>
                          <a:srgbClr val="7E8D8F"/>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54E8D" id="Rectangle 31" o:spid="_x0000_s1026" style="position:absolute;margin-left:47.25pt;margin-top:10.15pt;width:564.75pt;height:29.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" fillcolor="#7e8d8f" stroked="f">
                <w10:wrap anchorx="page" anchory="page"/>
              </v:rect>
            </w:pict>
          </mc:Fallback>
        </mc:AlternateContent>
      </w:r>
      <w:r w:rsidR="002D6DEF" w:rsidRPr="00BE2AE3">
        <w:rPr>
          <w:noProof/>
          <w:color w:val="7E8D8F"/>
        </w:rPr>
        <mc:AlternateContent>
          <mc:Choice Requires="wps">
            <w:drawing>
              <wp:anchor distT="0" distB="0" distL="114300" distR="114300" simplePos="0" relativeHeight="251627520" behindDoc="0" locked="0" layoutInCell="1" allowOverlap="1" wp14:anchorId="2FA07C17" wp14:editId="23311816">
                <wp:simplePos x="0" y="0"/>
                <wp:positionH relativeFrom="page">
                  <wp:posOffset>7772400</wp:posOffset>
                </wp:positionH>
                <wp:positionV relativeFrom="page">
                  <wp:posOffset>128588</wp:posOffset>
                </wp:positionV>
                <wp:extent cx="7543800" cy="1943417"/>
                <wp:effectExtent l="0" t="0" r="0" b="0"/>
                <wp:wrapNone/>
                <wp:docPr id="3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943417"/>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7E8D8F"/>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C5608" id="Freeform 6" o:spid="_x0000_s1026" style="position:absolute;margin-left:612pt;margin-top:10.15pt;width:594pt;height:1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" path="m,c,650,,650,,650,914,423,1786,414,2448,466,2448,,2448,,2448,l,xe" fillcolor="#7e8d8f" stroked="f">
                <v:path arrowok="t" o:connecttype="custom" o:connectlocs="0,0;0,1943417;7543800,1393280;7543800,0;0,0" o:connectangles="0,0,0,0,0"/>
                <w10:wrap anchorx="page" anchory="page"/>
              </v:shape>
            </w:pict>
          </mc:Fallback>
        </mc:AlternateContent>
      </w:r>
      <w:r w:rsidR="002D6DEF">
        <w:rPr>
          <w:noProof/>
        </w:rPr>
        <mc:AlternateContent>
          <mc:Choice Requires="wps">
            <w:drawing>
              <wp:anchor distT="36576" distB="36576" distL="36576" distR="36576" simplePos="0" relativeHeight="251629568" behindDoc="0" locked="0" layoutInCell="1" allowOverlap="1" wp14:anchorId="6B85D57C" wp14:editId="6AE6838A">
                <wp:simplePos x="0" y="0"/>
                <wp:positionH relativeFrom="page">
                  <wp:posOffset>9074467</wp:posOffset>
                </wp:positionH>
                <wp:positionV relativeFrom="page">
                  <wp:posOffset>128905</wp:posOffset>
                </wp:positionV>
                <wp:extent cx="6247765" cy="842963"/>
                <wp:effectExtent l="0" t="0" r="635"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842963"/>
                        </a:xfrm>
                        <a:prstGeom prst="rect">
                          <a:avLst/>
                        </a:prstGeom>
                        <a:solidFill>
                          <a:srgbClr val="7E8D8F"/>
                        </a:solidFill>
                        <a:ln>
                          <a:noFill/>
                        </a:ln>
                        <a:effectLst/>
                        <a:extLst/>
                      </wps:spPr>
                      <wps:txbx>
                        <w:txbxContent>
                          <w:p w14:paraId="4BA28FD9" w14:textId="77777777" w:rsidR="00345729" w:rsidRPr="00915D66" w:rsidRDefault="004739E5" w:rsidP="002D6DEF">
                            <w:pPr>
                              <w:widowControl w:val="0"/>
                              <w:spacing w:line="1360" w:lineRule="exact"/>
                              <w:jc w:val="right"/>
                              <w:rPr>
                                <w:rFonts w:ascii="Burford Rustic Shadow Two A" w:hAnsi="Burford Rustic Shadow Two A"/>
                                <w:color w:val="FFFFFE"/>
                                <w:w w:val="90"/>
                                <w:sz w:val="72"/>
                                <w:szCs w:val="96"/>
                                <w:lang w:val="en"/>
                              </w:rPr>
                            </w:pPr>
                            <w:r w:rsidRPr="00915D66">
                              <w:rPr>
                                <w:rFonts w:ascii="Burford Rustic Shadow Two A" w:hAnsi="Burford Rustic Shadow Two A"/>
                                <w:bCs/>
                                <w:color w:val="FFFFFE"/>
                                <w:w w:val="90"/>
                                <w:sz w:val="72"/>
                                <w:szCs w:val="96"/>
                                <w:lang w:val="en"/>
                              </w:rPr>
                              <w:t>Corner of Clark and Randolph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5D57C" id="_x0000_t202" coordsize="21600,21600" o:spt="202" path="m,l,21600r21600,l21600,xe">
                <v:stroke joinstyle="miter"/>
                <v:path gradientshapeok="t" o:connecttype="rect"/>
              </v:shapetype>
              <v:shape id="Text Box 33" o:spid="_x0000_s1026" type="#_x0000_t202" style="position:absolute;margin-left:714.5pt;margin-top:10.15pt;width:491.95pt;height:66.4pt;z-index:2516295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" fillcolor="#7e8d8f" stroked="f">
                <v:textbox inset="2.88pt,2.88pt,2.88pt,2.88pt">
                  <w:txbxContent>
                    <w:p w14:paraId="4BA28FD9" w14:textId="77777777" w:rsidR="00345729" w:rsidRPr="00915D66" w:rsidRDefault="004739E5" w:rsidP="002D6DEF">
                      <w:pPr>
                        <w:widowControl w:val="0"/>
                        <w:spacing w:line="1360" w:lineRule="exact"/>
                        <w:jc w:val="right"/>
                        <w:rPr>
                          <w:rFonts w:ascii="Burford Rustic Shadow Two A" w:hAnsi="Burford Rustic Shadow Two A"/>
                          <w:color w:val="FFFFFE"/>
                          <w:w w:val="90"/>
                          <w:sz w:val="72"/>
                          <w:szCs w:val="96"/>
                          <w:lang w:val="en"/>
                        </w:rPr>
                      </w:pPr>
                      <w:r w:rsidRPr="00915D66">
                        <w:rPr>
                          <w:rFonts w:ascii="Burford Rustic Shadow Two A" w:hAnsi="Burford Rustic Shadow Two A"/>
                          <w:bCs/>
                          <w:color w:val="FFFFFE"/>
                          <w:w w:val="90"/>
                          <w:sz w:val="72"/>
                          <w:szCs w:val="96"/>
                          <w:lang w:val="en"/>
                        </w:rPr>
                        <w:t>Corner of Clark and Randolph</w:t>
                      </w:r>
                    </w:p>
                  </w:txbxContent>
                </v:textbox>
                <w10:wrap anchorx="page" anchory="page"/>
              </v:shape>
            </w:pict>
          </mc:Fallback>
        </mc:AlternateContent>
      </w:r>
    </w:p>
    <w:p w14:paraId="3F608B84" w14:textId="055680F4" w:rsidR="00345729" w:rsidRDefault="00345729">
      <w:pPr>
        <w:rPr>
          <w:noProof/>
        </w:rPr>
      </w:pPr>
    </w:p>
    <w:p w14:paraId="75D51A7F" w14:textId="60D496C1" w:rsidR="00345729" w:rsidRDefault="00201ABB">
      <w:r>
        <w:rPr>
          <w:noProof/>
        </w:rPr>
        <w:drawing>
          <wp:anchor distT="0" distB="0" distL="114300" distR="114300" simplePos="0" relativeHeight="251783168" behindDoc="0" locked="0" layoutInCell="1" allowOverlap="1" wp14:anchorId="772F40F5" wp14:editId="5F0F3C99">
            <wp:simplePos x="0" y="0"/>
            <wp:positionH relativeFrom="column">
              <wp:posOffset>728663</wp:posOffset>
            </wp:positionH>
            <wp:positionV relativeFrom="paragraph">
              <wp:posOffset>6280149</wp:posOffset>
            </wp:positionV>
            <wp:extent cx="6457315" cy="2538413"/>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9577" cy="2566820"/>
                    </a:xfrm>
                    <a:prstGeom prst="rect">
                      <a:avLst/>
                    </a:prstGeom>
                    <a:noFill/>
                  </pic:spPr>
                </pic:pic>
              </a:graphicData>
            </a:graphic>
            <wp14:sizeRelH relativeFrom="page">
              <wp14:pctWidth>0</wp14:pctWidth>
            </wp14:sizeRelH>
            <wp14:sizeRelV relativeFrom="page">
              <wp14:pctHeight>0</wp14:pctHeight>
            </wp14:sizeRelV>
          </wp:anchor>
        </w:drawing>
      </w:r>
      <w:r w:rsidR="008123AC">
        <w:rPr>
          <w:noProof/>
        </w:rPr>
        <mc:AlternateContent>
          <mc:Choice Requires="wps">
            <w:drawing>
              <wp:anchor distT="0" distB="0" distL="114300" distR="114300" simplePos="0" relativeHeight="251782144" behindDoc="0" locked="0" layoutInCell="1" allowOverlap="1" wp14:anchorId="518E3F6D" wp14:editId="6EDECC98">
                <wp:simplePos x="0" y="0"/>
                <wp:positionH relativeFrom="column">
                  <wp:posOffset>590551</wp:posOffset>
                </wp:positionH>
                <wp:positionV relativeFrom="paragraph">
                  <wp:posOffset>5561013</wp:posOffset>
                </wp:positionV>
                <wp:extent cx="2562860" cy="433387"/>
                <wp:effectExtent l="0" t="0" r="8890" b="5080"/>
                <wp:wrapNone/>
                <wp:docPr id="96" name="Text Box 96"/>
                <wp:cNvGraphicFramePr/>
                <a:graphic xmlns:a="http://schemas.openxmlformats.org/drawingml/2006/main">
                  <a:graphicData uri="http://schemas.microsoft.com/office/word/2010/wordprocessingShape">
                    <wps:wsp>
                      <wps:cNvSpPr txBox="1"/>
                      <wps:spPr>
                        <a:xfrm>
                          <a:off x="0" y="0"/>
                          <a:ext cx="2562860" cy="433387"/>
                        </a:xfrm>
                        <a:prstGeom prst="rect">
                          <a:avLst/>
                        </a:prstGeom>
                        <a:solidFill>
                          <a:schemeClr val="lt1"/>
                        </a:solidFill>
                        <a:ln w="6350">
                          <a:noFill/>
                        </a:ln>
                      </wps:spPr>
                      <wps:txbx>
                        <w:txbxContent>
                          <w:p w14:paraId="4E690015" w14:textId="31C16840" w:rsidR="00624077" w:rsidRPr="00624077" w:rsidRDefault="00B02EA5">
                            <w:pPr>
                              <w:rPr>
                                <w:rFonts w:ascii="Georgia" w:hAnsi="Georgia"/>
                              </w:rPr>
                            </w:pPr>
                            <w:r>
                              <w:rPr>
                                <w:rFonts w:ascii="Georgia" w:hAnsi="Georgia"/>
                              </w:rPr>
                              <w:t xml:space="preserve">The </w:t>
                            </w:r>
                            <w:r>
                              <w:rPr>
                                <w:rFonts w:ascii="Georgia" w:hAnsi="Georgia"/>
                                <w:b/>
                              </w:rPr>
                              <w:t xml:space="preserve">corn </w:t>
                            </w:r>
                            <w:r>
                              <w:rPr>
                                <w:rFonts w:ascii="Georgia" w:hAnsi="Georgia"/>
                              </w:rPr>
                              <w:t>in this field is two days post-emergence.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3F6D" id="Text Box 96" o:spid="_x0000_s1027" type="#_x0000_t202" style="position:absolute;margin-left:46.5pt;margin-top:437.9pt;width:201.8pt;height:3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" fillcolor="white [3201]" stroked="f" strokeweight=".5pt">
                <v:textbox>
                  <w:txbxContent>
                    <w:p w14:paraId="4E690015" w14:textId="31C16840" w:rsidR="00624077" w:rsidRPr="00624077" w:rsidRDefault="00B02EA5">
                      <w:pPr>
                        <w:rPr>
                          <w:rFonts w:ascii="Georgia" w:hAnsi="Georgia"/>
                        </w:rPr>
                      </w:pPr>
                      <w:r>
                        <w:rPr>
                          <w:rFonts w:ascii="Georgia" w:hAnsi="Georgia"/>
                        </w:rPr>
                        <w:t xml:space="preserve">The </w:t>
                      </w:r>
                      <w:r>
                        <w:rPr>
                          <w:rFonts w:ascii="Georgia" w:hAnsi="Georgia"/>
                          <w:b/>
                        </w:rPr>
                        <w:t xml:space="preserve">corn </w:t>
                      </w:r>
                      <w:r>
                        <w:rPr>
                          <w:rFonts w:ascii="Georgia" w:hAnsi="Georgia"/>
                        </w:rPr>
                        <w:t>in this field is two days post-emergence.</w:t>
                      </w:r>
                    </w:p>
                  </w:txbxContent>
                </v:textbox>
              </v:shape>
            </w:pict>
          </mc:Fallback>
        </mc:AlternateContent>
      </w:r>
      <w:r w:rsidR="008123AC">
        <w:rPr>
          <w:noProof/>
        </w:rPr>
        <w:drawing>
          <wp:anchor distT="0" distB="0" distL="114300" distR="114300" simplePos="0" relativeHeight="251781120" behindDoc="0" locked="0" layoutInCell="1" allowOverlap="1" wp14:anchorId="5162CDE5" wp14:editId="0B8C4C33">
            <wp:simplePos x="0" y="0"/>
            <wp:positionH relativeFrom="column">
              <wp:posOffset>676275</wp:posOffset>
            </wp:positionH>
            <wp:positionV relativeFrom="paragraph">
              <wp:posOffset>3731895</wp:posOffset>
            </wp:positionV>
            <wp:extent cx="2438400" cy="1743710"/>
            <wp:effectExtent l="0" t="0" r="0" b="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743710"/>
                    </a:xfrm>
                    <a:prstGeom prst="rect">
                      <a:avLst/>
                    </a:prstGeom>
                    <a:noFill/>
                  </pic:spPr>
                </pic:pic>
              </a:graphicData>
            </a:graphic>
            <wp14:sizeRelH relativeFrom="page">
              <wp14:pctWidth>0</wp14:pctWidth>
            </wp14:sizeRelH>
            <wp14:sizeRelV relativeFrom="page">
              <wp14:pctHeight>0</wp14:pctHeight>
            </wp14:sizeRelV>
          </wp:anchor>
        </w:drawing>
      </w:r>
      <w:r w:rsidR="00352DB0">
        <w:rPr>
          <w:noProof/>
        </w:rPr>
        <mc:AlternateContent>
          <mc:Choice Requires="wps">
            <w:drawing>
              <wp:anchor distT="0" distB="0" distL="114300" distR="114300" simplePos="0" relativeHeight="251780096" behindDoc="0" locked="0" layoutInCell="1" allowOverlap="1" wp14:anchorId="2E5D6AAF" wp14:editId="0149AF6E">
                <wp:simplePos x="0" y="0"/>
                <wp:positionH relativeFrom="column">
                  <wp:posOffset>2714625</wp:posOffset>
                </wp:positionH>
                <wp:positionV relativeFrom="paragraph">
                  <wp:posOffset>1670050</wp:posOffset>
                </wp:positionV>
                <wp:extent cx="3167063" cy="147638"/>
                <wp:effectExtent l="38100" t="0" r="14605" b="100330"/>
                <wp:wrapNone/>
                <wp:docPr id="94" name="Straight Arrow Connector 94"/>
                <wp:cNvGraphicFramePr/>
                <a:graphic xmlns:a="http://schemas.openxmlformats.org/drawingml/2006/main">
                  <a:graphicData uri="http://schemas.microsoft.com/office/word/2010/wordprocessingShape">
                    <wps:wsp>
                      <wps:cNvCnPr/>
                      <wps:spPr>
                        <a:xfrm flipH="1">
                          <a:off x="0" y="0"/>
                          <a:ext cx="3167063" cy="1476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BE0EF6" id="_x0000_t32" coordsize="21600,21600" o:spt="32" o:oned="t" path="m,l21600,21600e" filled="f">
                <v:path arrowok="t" fillok="f" o:connecttype="none"/>
                <o:lock v:ext="edit" shapetype="t"/>
              </v:shapetype>
              <v:shape id="Straight Arrow Connector 94" o:spid="_x0000_s1026" type="#_x0000_t32" style="position:absolute;margin-left:213.75pt;margin-top:131.5pt;width:249.4pt;height:11.65pt;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" strokecolor="#4579b8 [3044]">
                <v:stroke endarrow="block"/>
              </v:shape>
            </w:pict>
          </mc:Fallback>
        </mc:AlternateContent>
      </w:r>
      <w:r w:rsidR="005758D5">
        <w:rPr>
          <w:noProof/>
        </w:rPr>
        <mc:AlternateContent>
          <mc:Choice Requires="wps">
            <w:drawing>
              <wp:anchor distT="0" distB="0" distL="114300" distR="114300" simplePos="0" relativeHeight="251779072" behindDoc="0" locked="0" layoutInCell="1" allowOverlap="1" wp14:anchorId="43FFF4A2" wp14:editId="00AF53F0">
                <wp:simplePos x="0" y="0"/>
                <wp:positionH relativeFrom="column">
                  <wp:posOffset>4595813</wp:posOffset>
                </wp:positionH>
                <wp:positionV relativeFrom="paragraph">
                  <wp:posOffset>2493963</wp:posOffset>
                </wp:positionV>
                <wp:extent cx="2519362" cy="557212"/>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519362" cy="557212"/>
                        </a:xfrm>
                        <a:prstGeom prst="rect">
                          <a:avLst/>
                        </a:prstGeom>
                        <a:solidFill>
                          <a:schemeClr val="lt1"/>
                        </a:solidFill>
                        <a:ln w="6350">
                          <a:noFill/>
                        </a:ln>
                      </wps:spPr>
                      <wps:txbx>
                        <w:txbxContent>
                          <w:p w14:paraId="617E8BF9" w14:textId="38EC1300" w:rsidR="005758D5" w:rsidRPr="00002CFB" w:rsidRDefault="00002CFB" w:rsidP="005758D5">
                            <w:pPr>
                              <w:jc w:val="both"/>
                              <w:rPr>
                                <w:rFonts w:ascii="Georgia" w:hAnsi="Georgia"/>
                                <w:color w:val="4A4A4A"/>
                              </w:rPr>
                            </w:pPr>
                            <w:r>
                              <w:rPr>
                                <w:rFonts w:ascii="Georgia" w:hAnsi="Georgia"/>
                                <w:color w:val="4A4A4A"/>
                              </w:rPr>
                              <w:t xml:space="preserve">The </w:t>
                            </w:r>
                            <w:r>
                              <w:rPr>
                                <w:rFonts w:ascii="Georgia" w:hAnsi="Georgia"/>
                                <w:b/>
                                <w:color w:val="4A4A4A"/>
                              </w:rPr>
                              <w:t>closing wheels</w:t>
                            </w:r>
                            <w:r>
                              <w:rPr>
                                <w:rFonts w:ascii="Georgia" w:hAnsi="Georgia"/>
                                <w:color w:val="4A4A4A"/>
                              </w:rPr>
                              <w:t xml:space="preserve"> close the seed trench behind the seed.  The chains level the dirt behind the closing wheels.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FF4A2" id="Text Box 93" o:spid="_x0000_s1028" type="#_x0000_t202" style="position:absolute;margin-left:361.9pt;margin-top:196.4pt;width:198.35pt;height:43.8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" fillcolor="white [3201]" stroked="f" strokeweight=".5pt">
                <v:textbox>
                  <w:txbxContent>
                    <w:p w14:paraId="617E8BF9" w14:textId="38EC1300" w:rsidR="005758D5" w:rsidRPr="00002CFB" w:rsidRDefault="00002CFB" w:rsidP="005758D5">
                      <w:pPr>
                        <w:jc w:val="both"/>
                        <w:rPr>
                          <w:rFonts w:ascii="Georgia" w:hAnsi="Georgia"/>
                          <w:color w:val="4A4A4A"/>
                        </w:rPr>
                      </w:pPr>
                      <w:r>
                        <w:rPr>
                          <w:rFonts w:ascii="Georgia" w:hAnsi="Georgia"/>
                          <w:color w:val="4A4A4A"/>
                        </w:rPr>
                        <w:t xml:space="preserve">The </w:t>
                      </w:r>
                      <w:r>
                        <w:rPr>
                          <w:rFonts w:ascii="Georgia" w:hAnsi="Georgia"/>
                          <w:b/>
                          <w:color w:val="4A4A4A"/>
                        </w:rPr>
                        <w:t>closing wheels</w:t>
                      </w:r>
                      <w:r>
                        <w:rPr>
                          <w:rFonts w:ascii="Georgia" w:hAnsi="Georgia"/>
                          <w:color w:val="4A4A4A"/>
                        </w:rPr>
                        <w:t xml:space="preserve"> close the seed trench behind the seed.  The chains level the dirt behind the closing wheels.</w:t>
                      </w:r>
                    </w:p>
                  </w:txbxContent>
                </v:textbox>
              </v:shape>
            </w:pict>
          </mc:Fallback>
        </mc:AlternateContent>
      </w:r>
      <w:r w:rsidR="005758D5">
        <w:rPr>
          <w:noProof/>
        </w:rPr>
        <w:drawing>
          <wp:anchor distT="0" distB="0" distL="114300" distR="114300" simplePos="0" relativeHeight="251778048" behindDoc="0" locked="0" layoutInCell="1" allowOverlap="1" wp14:anchorId="39949596" wp14:editId="4D52EFA1">
            <wp:simplePos x="0" y="0"/>
            <wp:positionH relativeFrom="column">
              <wp:posOffset>4595813</wp:posOffset>
            </wp:positionH>
            <wp:positionV relativeFrom="paragraph">
              <wp:posOffset>598488</wp:posOffset>
            </wp:positionV>
            <wp:extent cx="2428881" cy="1700212"/>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935" cy="1705150"/>
                    </a:xfrm>
                    <a:prstGeom prst="rect">
                      <a:avLst/>
                    </a:prstGeom>
                    <a:noFill/>
                  </pic:spPr>
                </pic:pic>
              </a:graphicData>
            </a:graphic>
            <wp14:sizeRelH relativeFrom="page">
              <wp14:pctWidth>0</wp14:pctWidth>
            </wp14:sizeRelH>
            <wp14:sizeRelV relativeFrom="page">
              <wp14:pctHeight>0</wp14:pctHeight>
            </wp14:sizeRelV>
          </wp:anchor>
        </w:drawing>
      </w:r>
      <w:r w:rsidR="0058582B">
        <w:rPr>
          <w:noProof/>
        </w:rPr>
        <mc:AlternateContent>
          <mc:Choice Requires="wps">
            <w:drawing>
              <wp:anchor distT="0" distB="0" distL="114300" distR="114300" simplePos="0" relativeHeight="251776000" behindDoc="0" locked="0" layoutInCell="1" allowOverlap="1" wp14:anchorId="003F662D" wp14:editId="30AF08E2">
                <wp:simplePos x="0" y="0"/>
                <wp:positionH relativeFrom="column">
                  <wp:posOffset>4710113</wp:posOffset>
                </wp:positionH>
                <wp:positionV relativeFrom="paragraph">
                  <wp:posOffset>5237163</wp:posOffset>
                </wp:positionV>
                <wp:extent cx="2477135" cy="10096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477135" cy="1009650"/>
                        </a:xfrm>
                        <a:prstGeom prst="rect">
                          <a:avLst/>
                        </a:prstGeom>
                        <a:solidFill>
                          <a:schemeClr val="lt1"/>
                        </a:solidFill>
                        <a:ln w="6350">
                          <a:noFill/>
                        </a:ln>
                      </wps:spPr>
                      <wps:txbx>
                        <w:txbxContent>
                          <w:p w14:paraId="6E5F7017" w14:textId="236FDB1C" w:rsidR="003D5E04" w:rsidRPr="003D5E04" w:rsidRDefault="003D5E04" w:rsidP="003D5E04">
                            <w:pPr>
                              <w:jc w:val="both"/>
                              <w:rPr>
                                <w:rFonts w:ascii="Georgia" w:hAnsi="Georgia"/>
                              </w:rPr>
                            </w:pPr>
                            <w:r>
                              <w:rPr>
                                <w:rFonts w:ascii="Georgia" w:hAnsi="Georgia"/>
                              </w:rPr>
                              <w:t xml:space="preserve">A </w:t>
                            </w:r>
                            <w:r>
                              <w:rPr>
                                <w:rFonts w:ascii="Georgia" w:hAnsi="Georgia"/>
                                <w:b/>
                              </w:rPr>
                              <w:t xml:space="preserve">no-till coulter </w:t>
                            </w:r>
                            <w:r>
                              <w:rPr>
                                <w:rFonts w:ascii="Georgia" w:hAnsi="Georgia"/>
                              </w:rPr>
                              <w:t xml:space="preserve">breaks up the ground ahead of the </w:t>
                            </w:r>
                            <w:r w:rsidR="00996819" w:rsidRPr="0058582B">
                              <w:rPr>
                                <w:rFonts w:ascii="Georgia" w:hAnsi="Georgia"/>
                                <w:b/>
                              </w:rPr>
                              <w:t>disc opener</w:t>
                            </w:r>
                            <w:r w:rsidR="0058582B">
                              <w:rPr>
                                <w:rFonts w:ascii="Georgia" w:hAnsi="Georgia"/>
                                <w:b/>
                              </w:rPr>
                              <w:t xml:space="preserve"> blade</w:t>
                            </w:r>
                            <w:r w:rsidR="00996819" w:rsidRPr="0058582B">
                              <w:rPr>
                                <w:rFonts w:ascii="Georgia" w:hAnsi="Georgia"/>
                                <w:b/>
                              </w:rPr>
                              <w:t>s</w:t>
                            </w:r>
                            <w:r w:rsidR="00996819">
                              <w:rPr>
                                <w:rFonts w:ascii="Georgia" w:hAnsi="Georgia"/>
                              </w:rPr>
                              <w:t xml:space="preserve"> and </w:t>
                            </w:r>
                            <w:r w:rsidRPr="0058582B">
                              <w:rPr>
                                <w:rFonts w:ascii="Georgia" w:hAnsi="Georgia"/>
                                <w:b/>
                              </w:rPr>
                              <w:t>seed tube</w:t>
                            </w:r>
                            <w:r>
                              <w:rPr>
                                <w:rFonts w:ascii="Georgia" w:hAnsi="Georgia"/>
                              </w:rPr>
                              <w:t>, so the seed can reach a well-prepared seed bed.</w:t>
                            </w:r>
                            <w:r w:rsidR="00996819">
                              <w:rPr>
                                <w:rFonts w:ascii="Georgia" w:hAnsi="Georgia"/>
                              </w:rPr>
                              <w:t xml:space="preserve">  The </w:t>
                            </w:r>
                            <w:r w:rsidR="00996819">
                              <w:rPr>
                                <w:rFonts w:ascii="Georgia" w:hAnsi="Georgia"/>
                                <w:b/>
                              </w:rPr>
                              <w:t xml:space="preserve">disc openers </w:t>
                            </w:r>
                            <w:r w:rsidR="00996819">
                              <w:rPr>
                                <w:rFonts w:ascii="Georgia" w:hAnsi="Georgia"/>
                              </w:rPr>
                              <w:t>create the slot for the seed tube to drop the seed in.</w:t>
                            </w:r>
                            <w:r>
                              <w:rPr>
                                <w:rFonts w:ascii="Georgia" w:hAnsi="Georg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F662D" id="Text Box 90" o:spid="_x0000_s1029" type="#_x0000_t202" style="position:absolute;margin-left:370.9pt;margin-top:412.4pt;width:195.05pt;height:79.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" fillcolor="white [3201]" stroked="f" strokeweight=".5pt">
                <v:textbox>
                  <w:txbxContent>
                    <w:p w14:paraId="6E5F7017" w14:textId="236FDB1C" w:rsidR="003D5E04" w:rsidRPr="003D5E04" w:rsidRDefault="003D5E04" w:rsidP="003D5E04">
                      <w:pPr>
                        <w:jc w:val="both"/>
                        <w:rPr>
                          <w:rFonts w:ascii="Georgia" w:hAnsi="Georgia"/>
                        </w:rPr>
                      </w:pPr>
                      <w:r>
                        <w:rPr>
                          <w:rFonts w:ascii="Georgia" w:hAnsi="Georgia"/>
                        </w:rPr>
                        <w:t xml:space="preserve">A </w:t>
                      </w:r>
                      <w:r>
                        <w:rPr>
                          <w:rFonts w:ascii="Georgia" w:hAnsi="Georgia"/>
                          <w:b/>
                        </w:rPr>
                        <w:t xml:space="preserve">no-till coulter </w:t>
                      </w:r>
                      <w:r>
                        <w:rPr>
                          <w:rFonts w:ascii="Georgia" w:hAnsi="Georgia"/>
                        </w:rPr>
                        <w:t xml:space="preserve">breaks up the ground ahead of the </w:t>
                      </w:r>
                      <w:r w:rsidR="00996819" w:rsidRPr="0058582B">
                        <w:rPr>
                          <w:rFonts w:ascii="Georgia" w:hAnsi="Georgia"/>
                          <w:b/>
                        </w:rPr>
                        <w:t>disc opener</w:t>
                      </w:r>
                      <w:r w:rsidR="0058582B">
                        <w:rPr>
                          <w:rFonts w:ascii="Georgia" w:hAnsi="Georgia"/>
                          <w:b/>
                        </w:rPr>
                        <w:t xml:space="preserve"> blade</w:t>
                      </w:r>
                      <w:r w:rsidR="00996819" w:rsidRPr="0058582B">
                        <w:rPr>
                          <w:rFonts w:ascii="Georgia" w:hAnsi="Georgia"/>
                          <w:b/>
                        </w:rPr>
                        <w:t>s</w:t>
                      </w:r>
                      <w:r w:rsidR="00996819">
                        <w:rPr>
                          <w:rFonts w:ascii="Georgia" w:hAnsi="Georgia"/>
                        </w:rPr>
                        <w:t xml:space="preserve"> and </w:t>
                      </w:r>
                      <w:r w:rsidRPr="0058582B">
                        <w:rPr>
                          <w:rFonts w:ascii="Georgia" w:hAnsi="Georgia"/>
                          <w:b/>
                        </w:rPr>
                        <w:t>seed tube</w:t>
                      </w:r>
                      <w:r>
                        <w:rPr>
                          <w:rFonts w:ascii="Georgia" w:hAnsi="Georgia"/>
                        </w:rPr>
                        <w:t>, so the seed can reach a well-prepared seed bed.</w:t>
                      </w:r>
                      <w:r w:rsidR="00996819">
                        <w:rPr>
                          <w:rFonts w:ascii="Georgia" w:hAnsi="Georgia"/>
                        </w:rPr>
                        <w:t xml:space="preserve">  The </w:t>
                      </w:r>
                      <w:r w:rsidR="00996819">
                        <w:rPr>
                          <w:rFonts w:ascii="Georgia" w:hAnsi="Georgia"/>
                          <w:b/>
                        </w:rPr>
                        <w:t xml:space="preserve">disc openers </w:t>
                      </w:r>
                      <w:r w:rsidR="00996819">
                        <w:rPr>
                          <w:rFonts w:ascii="Georgia" w:hAnsi="Georgia"/>
                        </w:rPr>
                        <w:t>create the slot for the seed tube to drop the seed in.</w:t>
                      </w:r>
                      <w:r>
                        <w:rPr>
                          <w:rFonts w:ascii="Georgia" w:hAnsi="Georgia"/>
                        </w:rPr>
                        <w:t xml:space="preserve">  </w:t>
                      </w:r>
                    </w:p>
                  </w:txbxContent>
                </v:textbox>
              </v:shape>
            </w:pict>
          </mc:Fallback>
        </mc:AlternateContent>
      </w:r>
      <w:r w:rsidR="00D83107">
        <w:rPr>
          <w:noProof/>
        </w:rPr>
        <mc:AlternateContent>
          <mc:Choice Requires="wps">
            <w:drawing>
              <wp:anchor distT="0" distB="0" distL="114300" distR="114300" simplePos="0" relativeHeight="251773952" behindDoc="0" locked="0" layoutInCell="1" allowOverlap="1" wp14:anchorId="46C65AE6" wp14:editId="67FAC0D9">
                <wp:simplePos x="0" y="0"/>
                <wp:positionH relativeFrom="column">
                  <wp:posOffset>623888</wp:posOffset>
                </wp:positionH>
                <wp:positionV relativeFrom="paragraph">
                  <wp:posOffset>2227262</wp:posOffset>
                </wp:positionV>
                <wp:extent cx="2590800" cy="1481137"/>
                <wp:effectExtent l="0" t="0" r="0" b="5080"/>
                <wp:wrapNone/>
                <wp:docPr id="87" name="Text Box 87"/>
                <wp:cNvGraphicFramePr/>
                <a:graphic xmlns:a="http://schemas.openxmlformats.org/drawingml/2006/main">
                  <a:graphicData uri="http://schemas.microsoft.com/office/word/2010/wordprocessingShape">
                    <wps:wsp>
                      <wps:cNvSpPr txBox="1"/>
                      <wps:spPr>
                        <a:xfrm>
                          <a:off x="0" y="0"/>
                          <a:ext cx="2590800" cy="1481137"/>
                        </a:xfrm>
                        <a:prstGeom prst="rect">
                          <a:avLst/>
                        </a:prstGeom>
                        <a:solidFill>
                          <a:schemeClr val="lt1"/>
                        </a:solidFill>
                        <a:ln w="6350">
                          <a:noFill/>
                        </a:ln>
                      </wps:spPr>
                      <wps:txbx>
                        <w:txbxContent>
                          <w:p w14:paraId="715591EC" w14:textId="582229BB" w:rsidR="003D5E04" w:rsidRPr="003D5E04" w:rsidRDefault="003D5E04" w:rsidP="00D13E4A">
                            <w:pPr>
                              <w:jc w:val="both"/>
                              <w:rPr>
                                <w:rFonts w:ascii="Georgia" w:hAnsi="Georgia"/>
                                <w:color w:val="4A4A4A"/>
                              </w:rPr>
                            </w:pPr>
                            <w:r w:rsidRPr="003D5E04">
                              <w:rPr>
                                <w:rStyle w:val="ilfuvd"/>
                                <w:rFonts w:ascii="Georgia" w:hAnsi="Georgia"/>
                                <w:color w:val="4A4A4A"/>
                              </w:rPr>
                              <w:t xml:space="preserve">A </w:t>
                            </w:r>
                            <w:r w:rsidRPr="003D5E04">
                              <w:rPr>
                                <w:rStyle w:val="ilfuvd"/>
                                <w:rFonts w:ascii="Georgia" w:hAnsi="Georgia"/>
                                <w:b/>
                                <w:bCs/>
                                <w:color w:val="4A4A4A"/>
                              </w:rPr>
                              <w:t>planter</w:t>
                            </w:r>
                            <w:r w:rsidRPr="003D5E04">
                              <w:rPr>
                                <w:rStyle w:val="ilfuvd"/>
                                <w:rFonts w:ascii="Georgia" w:hAnsi="Georgia"/>
                                <w:color w:val="4A4A4A"/>
                              </w:rPr>
                              <w:t xml:space="preserve"> is a farm implement, usually towed behind a tractor, that sows (plants) seeds in rows. It is connected to the tractor with a drawbar or a three-point hitch.</w:t>
                            </w:r>
                            <w:r>
                              <w:rPr>
                                <w:rStyle w:val="ilfuvd"/>
                                <w:rFonts w:ascii="Georgia" w:hAnsi="Georgia"/>
                                <w:color w:val="4A4A4A"/>
                              </w:rPr>
                              <w:t xml:space="preserve">  The picture above has a single </w:t>
                            </w:r>
                            <w:r w:rsidRPr="0058582B">
                              <w:rPr>
                                <w:rStyle w:val="ilfuvd"/>
                                <w:rFonts w:ascii="Georgia" w:hAnsi="Georgia"/>
                                <w:b/>
                                <w:color w:val="4A4A4A"/>
                              </w:rPr>
                              <w:t>seed box</w:t>
                            </w:r>
                            <w:r>
                              <w:rPr>
                                <w:rStyle w:val="ilfuvd"/>
                                <w:rFonts w:ascii="Georgia" w:hAnsi="Georgia"/>
                                <w:color w:val="4A4A4A"/>
                              </w:rPr>
                              <w:t xml:space="preserve"> that is filled, and then</w:t>
                            </w:r>
                            <w:r w:rsidR="00D83107">
                              <w:rPr>
                                <w:rStyle w:val="ilfuvd"/>
                                <w:rFonts w:ascii="Georgia" w:hAnsi="Georgia"/>
                                <w:color w:val="4A4A4A"/>
                              </w:rPr>
                              <w:t xml:space="preserve"> air </w:t>
                            </w:r>
                            <w:r>
                              <w:rPr>
                                <w:rStyle w:val="ilfuvd"/>
                                <w:rFonts w:ascii="Georgia" w:hAnsi="Georgia"/>
                                <w:color w:val="4A4A4A"/>
                              </w:rPr>
                              <w:t>pressure</w:t>
                            </w:r>
                            <w:r w:rsidR="00D83107">
                              <w:rPr>
                                <w:rStyle w:val="ilfuvd"/>
                                <w:rFonts w:ascii="Georgia" w:hAnsi="Georgia"/>
                                <w:color w:val="4A4A4A"/>
                              </w:rPr>
                              <w:t xml:space="preserve"> blows the seed </w:t>
                            </w:r>
                            <w:r>
                              <w:rPr>
                                <w:rStyle w:val="ilfuvd"/>
                                <w:rFonts w:ascii="Georgia" w:hAnsi="Georgia"/>
                                <w:color w:val="4A4A4A"/>
                              </w:rPr>
                              <w:t>to the</w:t>
                            </w:r>
                            <w:r w:rsidR="00D83107">
                              <w:rPr>
                                <w:rStyle w:val="ilfuvd"/>
                                <w:rFonts w:ascii="Georgia" w:hAnsi="Georgia"/>
                                <w:color w:val="4A4A4A"/>
                              </w:rPr>
                              <w:t xml:space="preserve"> seed boxes</w:t>
                            </w:r>
                            <w:r>
                              <w:rPr>
                                <w:rStyle w:val="ilfuvd"/>
                                <w:rFonts w:ascii="Georgia" w:hAnsi="Georgia"/>
                                <w:color w:val="4A4A4A"/>
                              </w:rPr>
                              <w:t>.</w:t>
                            </w:r>
                            <w:r w:rsidR="00D83107">
                              <w:rPr>
                                <w:rStyle w:val="ilfuvd"/>
                                <w:rFonts w:ascii="Georgia" w:hAnsi="Georgia"/>
                                <w:color w:val="4A4A4A"/>
                              </w:rPr>
                              <w:t xml:space="preserve">  A </w:t>
                            </w:r>
                            <w:r w:rsidR="00D83107" w:rsidRPr="0058582B">
                              <w:rPr>
                                <w:rStyle w:val="ilfuvd"/>
                                <w:rFonts w:ascii="Georgia" w:hAnsi="Georgia"/>
                                <w:b/>
                                <w:color w:val="4A4A4A"/>
                              </w:rPr>
                              <w:t>seed meter</w:t>
                            </w:r>
                            <w:r w:rsidR="00D83107">
                              <w:rPr>
                                <w:rStyle w:val="ilfuvd"/>
                                <w:rFonts w:ascii="Georgia" w:hAnsi="Georgia"/>
                                <w:color w:val="4A4A4A"/>
                              </w:rPr>
                              <w:t xml:space="preserve"> drops the seed into the seed tube.  The </w:t>
                            </w:r>
                            <w:r w:rsidR="00D83107" w:rsidRPr="0058582B">
                              <w:rPr>
                                <w:rStyle w:val="ilfuvd"/>
                                <w:rFonts w:ascii="Georgia" w:hAnsi="Georgia"/>
                                <w:b/>
                                <w:color w:val="4A4A4A"/>
                              </w:rPr>
                              <w:t>seed tube</w:t>
                            </w:r>
                            <w:r w:rsidR="00D83107">
                              <w:rPr>
                                <w:rStyle w:val="ilfuvd"/>
                                <w:rFonts w:ascii="Georgia" w:hAnsi="Georgia"/>
                                <w:color w:val="4A4A4A"/>
                              </w:rPr>
                              <w:t xml:space="preserve"> then drops the seed into the seed trench.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5AE6" id="Text Box 87" o:spid="_x0000_s1030" type="#_x0000_t202" style="position:absolute;margin-left:49.15pt;margin-top:175.35pt;width:204pt;height:11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" fillcolor="white [3201]" stroked="f" strokeweight=".5pt">
                <v:textbox>
                  <w:txbxContent>
                    <w:p w14:paraId="715591EC" w14:textId="582229BB" w:rsidR="003D5E04" w:rsidRPr="003D5E04" w:rsidRDefault="003D5E04" w:rsidP="00D13E4A">
                      <w:pPr>
                        <w:jc w:val="both"/>
                        <w:rPr>
                          <w:rFonts w:ascii="Georgia" w:hAnsi="Georgia"/>
                          <w:color w:val="4A4A4A"/>
                        </w:rPr>
                      </w:pPr>
                      <w:r w:rsidRPr="003D5E04">
                        <w:rPr>
                          <w:rStyle w:val="ilfuvd"/>
                          <w:rFonts w:ascii="Georgia" w:hAnsi="Georgia"/>
                          <w:color w:val="4A4A4A"/>
                        </w:rPr>
                        <w:t xml:space="preserve">A </w:t>
                      </w:r>
                      <w:r w:rsidRPr="003D5E04">
                        <w:rPr>
                          <w:rStyle w:val="ilfuvd"/>
                          <w:rFonts w:ascii="Georgia" w:hAnsi="Georgia"/>
                          <w:b/>
                          <w:bCs/>
                          <w:color w:val="4A4A4A"/>
                        </w:rPr>
                        <w:t>planter</w:t>
                      </w:r>
                      <w:r w:rsidRPr="003D5E04">
                        <w:rPr>
                          <w:rStyle w:val="ilfuvd"/>
                          <w:rFonts w:ascii="Georgia" w:hAnsi="Georgia"/>
                          <w:color w:val="4A4A4A"/>
                        </w:rPr>
                        <w:t xml:space="preserve"> is a farm implement, usually towed behind a tractor, that sows (plants) seeds in rows. It is connected to the tractor with a drawbar or a three-point hitch.</w:t>
                      </w:r>
                      <w:r>
                        <w:rPr>
                          <w:rStyle w:val="ilfuvd"/>
                          <w:rFonts w:ascii="Georgia" w:hAnsi="Georgia"/>
                          <w:color w:val="4A4A4A"/>
                        </w:rPr>
                        <w:t xml:space="preserve">  The picture above has a single </w:t>
                      </w:r>
                      <w:r w:rsidRPr="0058582B">
                        <w:rPr>
                          <w:rStyle w:val="ilfuvd"/>
                          <w:rFonts w:ascii="Georgia" w:hAnsi="Georgia"/>
                          <w:b/>
                          <w:color w:val="4A4A4A"/>
                        </w:rPr>
                        <w:t>seed box</w:t>
                      </w:r>
                      <w:r>
                        <w:rPr>
                          <w:rStyle w:val="ilfuvd"/>
                          <w:rFonts w:ascii="Georgia" w:hAnsi="Georgia"/>
                          <w:color w:val="4A4A4A"/>
                        </w:rPr>
                        <w:t xml:space="preserve"> that is filled, and then</w:t>
                      </w:r>
                      <w:r w:rsidR="00D83107">
                        <w:rPr>
                          <w:rStyle w:val="ilfuvd"/>
                          <w:rFonts w:ascii="Georgia" w:hAnsi="Georgia"/>
                          <w:color w:val="4A4A4A"/>
                        </w:rPr>
                        <w:t xml:space="preserve"> air </w:t>
                      </w:r>
                      <w:r>
                        <w:rPr>
                          <w:rStyle w:val="ilfuvd"/>
                          <w:rFonts w:ascii="Georgia" w:hAnsi="Georgia"/>
                          <w:color w:val="4A4A4A"/>
                        </w:rPr>
                        <w:t>pressure</w:t>
                      </w:r>
                      <w:r w:rsidR="00D83107">
                        <w:rPr>
                          <w:rStyle w:val="ilfuvd"/>
                          <w:rFonts w:ascii="Georgia" w:hAnsi="Georgia"/>
                          <w:color w:val="4A4A4A"/>
                        </w:rPr>
                        <w:t xml:space="preserve"> blows the seed </w:t>
                      </w:r>
                      <w:r>
                        <w:rPr>
                          <w:rStyle w:val="ilfuvd"/>
                          <w:rFonts w:ascii="Georgia" w:hAnsi="Georgia"/>
                          <w:color w:val="4A4A4A"/>
                        </w:rPr>
                        <w:t>to the</w:t>
                      </w:r>
                      <w:r w:rsidR="00D83107">
                        <w:rPr>
                          <w:rStyle w:val="ilfuvd"/>
                          <w:rFonts w:ascii="Georgia" w:hAnsi="Georgia"/>
                          <w:color w:val="4A4A4A"/>
                        </w:rPr>
                        <w:t xml:space="preserve"> seed boxes</w:t>
                      </w:r>
                      <w:r>
                        <w:rPr>
                          <w:rStyle w:val="ilfuvd"/>
                          <w:rFonts w:ascii="Georgia" w:hAnsi="Georgia"/>
                          <w:color w:val="4A4A4A"/>
                        </w:rPr>
                        <w:t>.</w:t>
                      </w:r>
                      <w:r w:rsidR="00D83107">
                        <w:rPr>
                          <w:rStyle w:val="ilfuvd"/>
                          <w:rFonts w:ascii="Georgia" w:hAnsi="Georgia"/>
                          <w:color w:val="4A4A4A"/>
                        </w:rPr>
                        <w:t xml:space="preserve">  A </w:t>
                      </w:r>
                      <w:r w:rsidR="00D83107" w:rsidRPr="0058582B">
                        <w:rPr>
                          <w:rStyle w:val="ilfuvd"/>
                          <w:rFonts w:ascii="Georgia" w:hAnsi="Georgia"/>
                          <w:b/>
                          <w:color w:val="4A4A4A"/>
                        </w:rPr>
                        <w:t>seed meter</w:t>
                      </w:r>
                      <w:r w:rsidR="00D83107">
                        <w:rPr>
                          <w:rStyle w:val="ilfuvd"/>
                          <w:rFonts w:ascii="Georgia" w:hAnsi="Georgia"/>
                          <w:color w:val="4A4A4A"/>
                        </w:rPr>
                        <w:t xml:space="preserve"> drops the seed into the seed tube.  The </w:t>
                      </w:r>
                      <w:r w:rsidR="00D83107" w:rsidRPr="0058582B">
                        <w:rPr>
                          <w:rStyle w:val="ilfuvd"/>
                          <w:rFonts w:ascii="Georgia" w:hAnsi="Georgia"/>
                          <w:b/>
                          <w:color w:val="4A4A4A"/>
                        </w:rPr>
                        <w:t>seed tube</w:t>
                      </w:r>
                      <w:r w:rsidR="00D83107">
                        <w:rPr>
                          <w:rStyle w:val="ilfuvd"/>
                          <w:rFonts w:ascii="Georgia" w:hAnsi="Georgia"/>
                          <w:color w:val="4A4A4A"/>
                        </w:rPr>
                        <w:t xml:space="preserve"> then drops the seed into the seed trench.</w:t>
                      </w:r>
                    </w:p>
                  </w:txbxContent>
                </v:textbox>
              </v:shape>
            </w:pict>
          </mc:Fallback>
        </mc:AlternateContent>
      </w:r>
      <w:r w:rsidR="003D5E04">
        <w:rPr>
          <w:noProof/>
        </w:rPr>
        <mc:AlternateContent>
          <mc:Choice Requires="wps">
            <w:drawing>
              <wp:anchor distT="0" distB="0" distL="114300" distR="114300" simplePos="0" relativeHeight="251777024" behindDoc="0" locked="0" layoutInCell="1" allowOverlap="1" wp14:anchorId="4F9A4D7C" wp14:editId="6F863371">
                <wp:simplePos x="0" y="0"/>
                <wp:positionH relativeFrom="column">
                  <wp:posOffset>1314450</wp:posOffset>
                </wp:positionH>
                <wp:positionV relativeFrom="paragraph">
                  <wp:posOffset>1846263</wp:posOffset>
                </wp:positionV>
                <wp:extent cx="3395663" cy="1499870"/>
                <wp:effectExtent l="38100" t="38100" r="14605" b="24130"/>
                <wp:wrapNone/>
                <wp:docPr id="91" name="Straight Arrow Connector 91"/>
                <wp:cNvGraphicFramePr/>
                <a:graphic xmlns:a="http://schemas.openxmlformats.org/drawingml/2006/main">
                  <a:graphicData uri="http://schemas.microsoft.com/office/word/2010/wordprocessingShape">
                    <wps:wsp>
                      <wps:cNvCnPr/>
                      <wps:spPr>
                        <a:xfrm flipH="1" flipV="1">
                          <a:off x="0" y="0"/>
                          <a:ext cx="3395663" cy="1499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132E4" id="Straight Arrow Connector 91" o:spid="_x0000_s1026" type="#_x0000_t32" style="position:absolute;margin-left:103.5pt;margin-top:145.4pt;width:267.4pt;height:118.1pt;flip:x 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" strokecolor="#4579b8 [3044]">
                <v:stroke endarrow="block"/>
              </v:shape>
            </w:pict>
          </mc:Fallback>
        </mc:AlternateContent>
      </w:r>
      <w:r w:rsidR="003D5E04">
        <w:rPr>
          <w:noProof/>
        </w:rPr>
        <w:drawing>
          <wp:anchor distT="0" distB="0" distL="114300" distR="114300" simplePos="0" relativeHeight="251774976" behindDoc="0" locked="0" layoutInCell="1" allowOverlap="1" wp14:anchorId="3A39FD7F" wp14:editId="60D345ED">
            <wp:simplePos x="0" y="0"/>
            <wp:positionH relativeFrom="column">
              <wp:posOffset>4681220</wp:posOffset>
            </wp:positionH>
            <wp:positionV relativeFrom="paragraph">
              <wp:posOffset>3293745</wp:posOffset>
            </wp:positionV>
            <wp:extent cx="2505710" cy="1743710"/>
            <wp:effectExtent l="0" t="0" r="8890" b="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710" cy="1743710"/>
                    </a:xfrm>
                    <a:prstGeom prst="rect">
                      <a:avLst/>
                    </a:prstGeom>
                    <a:noFill/>
                  </pic:spPr>
                </pic:pic>
              </a:graphicData>
            </a:graphic>
            <wp14:sizeRelH relativeFrom="page">
              <wp14:pctWidth>0</wp14:pctWidth>
            </wp14:sizeRelH>
            <wp14:sizeRelV relativeFrom="page">
              <wp14:pctHeight>0</wp14:pctHeight>
            </wp14:sizeRelV>
          </wp:anchor>
        </w:drawing>
      </w:r>
      <w:r w:rsidR="00D13E4A">
        <w:rPr>
          <w:noProof/>
        </w:rPr>
        <w:drawing>
          <wp:anchor distT="0" distB="0" distL="114300" distR="114300" simplePos="0" relativeHeight="251772928" behindDoc="0" locked="0" layoutInCell="1" allowOverlap="1" wp14:anchorId="16F6AA52" wp14:editId="76373993">
            <wp:simplePos x="0" y="0"/>
            <wp:positionH relativeFrom="column">
              <wp:posOffset>623887</wp:posOffset>
            </wp:positionH>
            <wp:positionV relativeFrom="paragraph">
              <wp:posOffset>479107</wp:posOffset>
            </wp:positionV>
            <wp:extent cx="2529840" cy="1645920"/>
            <wp:effectExtent l="0" t="0" r="381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40" cy="1645920"/>
                    </a:xfrm>
                    <a:prstGeom prst="rect">
                      <a:avLst/>
                    </a:prstGeom>
                    <a:noFill/>
                  </pic:spPr>
                </pic:pic>
              </a:graphicData>
            </a:graphic>
            <wp14:sizeRelH relativeFrom="page">
              <wp14:pctWidth>0</wp14:pctWidth>
            </wp14:sizeRelH>
            <wp14:sizeRelV relativeFrom="page">
              <wp14:pctHeight>0</wp14:pctHeight>
            </wp14:sizeRelV>
          </wp:anchor>
        </w:drawing>
      </w:r>
      <w:r w:rsidR="00EA1BA0">
        <w:rPr>
          <w:noProof/>
        </w:rPr>
        <mc:AlternateContent>
          <mc:Choice Requires="wps">
            <w:drawing>
              <wp:anchor distT="0" distB="0" distL="114300" distR="114300" simplePos="0" relativeHeight="251771904" behindDoc="0" locked="0" layoutInCell="1" allowOverlap="1" wp14:anchorId="535A7CFA" wp14:editId="426E0440">
                <wp:simplePos x="0" y="0"/>
                <wp:positionH relativeFrom="column">
                  <wp:posOffset>2009776</wp:posOffset>
                </wp:positionH>
                <wp:positionV relativeFrom="paragraph">
                  <wp:posOffset>50800</wp:posOffset>
                </wp:positionV>
                <wp:extent cx="4186238" cy="428625"/>
                <wp:effectExtent l="0" t="0" r="5080" b="9525"/>
                <wp:wrapNone/>
                <wp:docPr id="85" name="Text Box 85"/>
                <wp:cNvGraphicFramePr/>
                <a:graphic xmlns:a="http://schemas.openxmlformats.org/drawingml/2006/main">
                  <a:graphicData uri="http://schemas.microsoft.com/office/word/2010/wordprocessingShape">
                    <wps:wsp>
                      <wps:cNvSpPr txBox="1"/>
                      <wps:spPr>
                        <a:xfrm>
                          <a:off x="0" y="0"/>
                          <a:ext cx="4186238" cy="428625"/>
                        </a:xfrm>
                        <a:prstGeom prst="rect">
                          <a:avLst/>
                        </a:prstGeom>
                        <a:solidFill>
                          <a:schemeClr val="lt1"/>
                        </a:solidFill>
                        <a:ln w="6350">
                          <a:noFill/>
                        </a:ln>
                      </wps:spPr>
                      <wps:txbx>
                        <w:txbxContent>
                          <w:p w14:paraId="3771963E" w14:textId="1E6E274C" w:rsidR="00EA1BA0" w:rsidRPr="00EA1BA0" w:rsidRDefault="00EA1BA0" w:rsidP="00EA1BA0">
                            <w:pPr>
                              <w:jc w:val="center"/>
                              <w:rPr>
                                <w:rFonts w:ascii="Burford Rustic Shadow Two A" w:hAnsi="Burford Rustic Shadow Two A"/>
                                <w:color w:val="799426"/>
                                <w:sz w:val="36"/>
                              </w:rPr>
                            </w:pPr>
                            <w:r>
                              <w:rPr>
                                <w:rFonts w:ascii="Burford Rustic Shadow Two A" w:hAnsi="Burford Rustic Shadow Two A"/>
                                <w:color w:val="799426"/>
                                <w:sz w:val="36"/>
                              </w:rPr>
                              <w:t>Images of Cook County Farming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7CFA" id="Text Box 85" o:spid="_x0000_s1031" type="#_x0000_t202" style="position:absolute;margin-left:158.25pt;margin-top:4pt;width:329.65pt;height:3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" fillcolor="white [3201]" stroked="f" strokeweight=".5pt">
                <v:textbox>
                  <w:txbxContent>
                    <w:p w14:paraId="3771963E" w14:textId="1E6E274C" w:rsidR="00EA1BA0" w:rsidRPr="00EA1BA0" w:rsidRDefault="00EA1BA0" w:rsidP="00EA1BA0">
                      <w:pPr>
                        <w:jc w:val="center"/>
                        <w:rPr>
                          <w:rFonts w:ascii="Burford Rustic Shadow Two A" w:hAnsi="Burford Rustic Shadow Two A"/>
                          <w:color w:val="799426"/>
                          <w:sz w:val="36"/>
                        </w:rPr>
                      </w:pPr>
                      <w:r>
                        <w:rPr>
                          <w:rFonts w:ascii="Burford Rustic Shadow Two A" w:hAnsi="Burford Rustic Shadow Two A"/>
                          <w:color w:val="799426"/>
                          <w:sz w:val="36"/>
                        </w:rPr>
                        <w:t>Images of Cook County Farming</w:t>
                      </w:r>
                    </w:p>
                  </w:txbxContent>
                </v:textbox>
              </v:shape>
            </w:pict>
          </mc:Fallback>
        </mc:AlternateContent>
      </w:r>
      <w:r w:rsidR="00247187">
        <w:rPr>
          <w:noProof/>
        </w:rPr>
        <mc:AlternateContent>
          <mc:Choice Requires="wps">
            <w:drawing>
              <wp:anchor distT="0" distB="0" distL="114300" distR="114300" simplePos="0" relativeHeight="251753472" behindDoc="0" locked="0" layoutInCell="1" allowOverlap="1" wp14:anchorId="7897D199" wp14:editId="01333B23">
                <wp:simplePos x="0" y="0"/>
                <wp:positionH relativeFrom="column">
                  <wp:posOffset>12382500</wp:posOffset>
                </wp:positionH>
                <wp:positionV relativeFrom="paragraph">
                  <wp:posOffset>4179888</wp:posOffset>
                </wp:positionV>
                <wp:extent cx="2562225" cy="46386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562225" cy="4638675"/>
                        </a:xfrm>
                        <a:prstGeom prst="rect">
                          <a:avLst/>
                        </a:prstGeom>
                        <a:solidFill>
                          <a:schemeClr val="lt1"/>
                        </a:solidFill>
                        <a:ln w="6350">
                          <a:noFill/>
                        </a:ln>
                      </wps:spPr>
                      <wps:txbx>
                        <w:txbxContent>
                          <w:p w14:paraId="082A6770"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 xml:space="preserve">7. Charitable food providers to purchasing domestically produced USDA commodities for distribution to government assisted nutrition program recipients. </w:t>
                            </w:r>
                          </w:p>
                          <w:p w14:paraId="5DCEEAC2" w14:textId="77777777" w:rsidR="00230B40" w:rsidRPr="00964EBF" w:rsidRDefault="00230B40" w:rsidP="00230B40">
                            <w:pPr>
                              <w:jc w:val="both"/>
                              <w:rPr>
                                <w:rFonts w:ascii="Georgia" w:hAnsi="Georgia"/>
                              </w:rPr>
                            </w:pPr>
                            <w:r w:rsidRPr="00964EBF">
                              <w:rPr>
                                <w:rFonts w:ascii="Georgia" w:hAnsi="Georgia"/>
                              </w:rPr>
                              <w:t>8. Illinois Health and Human Services staff contacting government assisted nutrition program recipients’ who request a replacement Electronic Benefits (EBT) card more than twice in a 12-month period.</w:t>
                            </w:r>
                          </w:p>
                          <w:p w14:paraId="661101B8"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9. Efforts to increase regional food banks' proportion of state and federal public aid funds for food and nutrition assistance programs.</w:t>
                            </w:r>
                          </w:p>
                          <w:p w14:paraId="357BE99A"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10. Efforts to increase funding for food banks to cover storage and distribution costs.</w:t>
                            </w:r>
                          </w:p>
                          <w:p w14:paraId="0886FC57" w14:textId="77777777" w:rsidR="00230B40" w:rsidRDefault="00230B40" w:rsidP="00230B40">
                            <w:pPr>
                              <w:autoSpaceDE w:val="0"/>
                              <w:autoSpaceDN w:val="0"/>
                              <w:adjustRightInd w:val="0"/>
                              <w:jc w:val="both"/>
                              <w:rPr>
                                <w:rFonts w:ascii="Georgia" w:hAnsi="Georgia"/>
                              </w:rPr>
                            </w:pPr>
                          </w:p>
                          <w:p w14:paraId="03635A7A" w14:textId="3575F00D" w:rsidR="00230B40" w:rsidRPr="00964EBF" w:rsidRDefault="00230B40" w:rsidP="00230B40">
                            <w:pPr>
                              <w:autoSpaceDE w:val="0"/>
                              <w:autoSpaceDN w:val="0"/>
                              <w:adjustRightInd w:val="0"/>
                              <w:jc w:val="both"/>
                              <w:rPr>
                                <w:rFonts w:ascii="Georgia" w:hAnsi="Georgia"/>
                              </w:rPr>
                            </w:pPr>
                            <w:r w:rsidRPr="00964EBF">
                              <w:rPr>
                                <w:rFonts w:ascii="Georgia" w:hAnsi="Georgia"/>
                              </w:rPr>
                              <w:t>We support legislation:</w:t>
                            </w:r>
                          </w:p>
                          <w:p w14:paraId="1592A2A2"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1. Requiring able-bodied recipients to work to be eligible for receipt of government assisted nutrition program benefits.  Such work could include training or education programs.</w:t>
                            </w:r>
                          </w:p>
                          <w:p w14:paraId="33C871D9" w14:textId="77777777" w:rsidR="00230B40" w:rsidRDefault="00230B40" w:rsidP="00230B40">
                            <w:pPr>
                              <w:jc w:val="both"/>
                              <w:rPr>
                                <w:rFonts w:ascii="Georgia" w:hAnsi="Georgia"/>
                              </w:rPr>
                            </w:pPr>
                          </w:p>
                          <w:p w14:paraId="7FF761FD" w14:textId="11019FD7" w:rsidR="00247187" w:rsidRDefault="000E5471" w:rsidP="000E5471">
                            <w:pPr>
                              <w:jc w:val="center"/>
                              <w:rPr>
                                <w:color w:val="799426"/>
                              </w:rPr>
                            </w:pPr>
                            <w:r>
                              <w:rPr>
                                <w:color w:val="799426"/>
                              </w:rPr>
                              <w:t xml:space="preserve">- </w:t>
                            </w:r>
                            <w:proofErr w:type="gramStart"/>
                            <w:r>
                              <w:rPr>
                                <w:color w:val="799426"/>
                              </w:rPr>
                              <w:t>Continued on</w:t>
                            </w:r>
                            <w:proofErr w:type="gramEnd"/>
                            <w:r>
                              <w:rPr>
                                <w:color w:val="799426"/>
                              </w:rPr>
                              <w:t xml:space="preserve"> Page 2-</w:t>
                            </w:r>
                          </w:p>
                          <w:p w14:paraId="065DB46E" w14:textId="19B655D9" w:rsidR="005F13F0" w:rsidRPr="000E5471" w:rsidRDefault="000B1314" w:rsidP="000E5471">
                            <w:pPr>
                              <w:jc w:val="center"/>
                              <w:rPr>
                                <w:color w:val="799426"/>
                              </w:rPr>
                            </w:pPr>
                            <w:r w:rsidRPr="000B1314">
                              <w:drawing>
                                <wp:inline distT="0" distB="0" distL="0" distR="0" wp14:anchorId="0D4883F7" wp14:editId="6CEB4B58">
                                  <wp:extent cx="885825" cy="957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957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7D199" id="Text Box 34" o:spid="_x0000_s1032" type="#_x0000_t202" style="position:absolute;margin-left:975pt;margin-top:329.15pt;width:201.75pt;height:36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" fillcolor="white [3201]" stroked="f" strokeweight=".5pt">
                <v:textbox>
                  <w:txbxContent>
                    <w:p w14:paraId="082A6770"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 xml:space="preserve">7. Charitable food providers to purchasing domestically produced USDA commodities for distribution to government assisted nutrition program recipients. </w:t>
                      </w:r>
                    </w:p>
                    <w:p w14:paraId="5DCEEAC2" w14:textId="77777777" w:rsidR="00230B40" w:rsidRPr="00964EBF" w:rsidRDefault="00230B40" w:rsidP="00230B40">
                      <w:pPr>
                        <w:jc w:val="both"/>
                        <w:rPr>
                          <w:rFonts w:ascii="Georgia" w:hAnsi="Georgia"/>
                        </w:rPr>
                      </w:pPr>
                      <w:r w:rsidRPr="00964EBF">
                        <w:rPr>
                          <w:rFonts w:ascii="Georgia" w:hAnsi="Georgia"/>
                        </w:rPr>
                        <w:t>8. Illinois Health and Human Services staff contacting government assisted nutrition program recipients’ who request a replacement Electronic Benefits (EBT) card more than twice in a 12-month period.</w:t>
                      </w:r>
                    </w:p>
                    <w:p w14:paraId="661101B8"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9. Efforts to increase regional food banks' proportion of state and federal public aid funds for food and nutrition assistance programs.</w:t>
                      </w:r>
                    </w:p>
                    <w:p w14:paraId="357BE99A"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10. Efforts to increase funding for food banks to cover storage and distribution costs.</w:t>
                      </w:r>
                    </w:p>
                    <w:p w14:paraId="0886FC57" w14:textId="77777777" w:rsidR="00230B40" w:rsidRDefault="00230B40" w:rsidP="00230B40">
                      <w:pPr>
                        <w:autoSpaceDE w:val="0"/>
                        <w:autoSpaceDN w:val="0"/>
                        <w:adjustRightInd w:val="0"/>
                        <w:jc w:val="both"/>
                        <w:rPr>
                          <w:rFonts w:ascii="Georgia" w:hAnsi="Georgia"/>
                        </w:rPr>
                      </w:pPr>
                    </w:p>
                    <w:p w14:paraId="03635A7A" w14:textId="3575F00D" w:rsidR="00230B40" w:rsidRPr="00964EBF" w:rsidRDefault="00230B40" w:rsidP="00230B40">
                      <w:pPr>
                        <w:autoSpaceDE w:val="0"/>
                        <w:autoSpaceDN w:val="0"/>
                        <w:adjustRightInd w:val="0"/>
                        <w:jc w:val="both"/>
                        <w:rPr>
                          <w:rFonts w:ascii="Georgia" w:hAnsi="Georgia"/>
                        </w:rPr>
                      </w:pPr>
                      <w:r w:rsidRPr="00964EBF">
                        <w:rPr>
                          <w:rFonts w:ascii="Georgia" w:hAnsi="Georgia"/>
                        </w:rPr>
                        <w:t>We support legislation:</w:t>
                      </w:r>
                    </w:p>
                    <w:p w14:paraId="1592A2A2"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1. Requiring able-bodied recipients to work to be eligible for receipt of government assisted nutrition program benefits.  Such work could include training or education programs.</w:t>
                      </w:r>
                    </w:p>
                    <w:p w14:paraId="33C871D9" w14:textId="77777777" w:rsidR="00230B40" w:rsidRDefault="00230B40" w:rsidP="00230B40">
                      <w:pPr>
                        <w:jc w:val="both"/>
                        <w:rPr>
                          <w:rFonts w:ascii="Georgia" w:hAnsi="Georgia"/>
                        </w:rPr>
                      </w:pPr>
                    </w:p>
                    <w:p w14:paraId="7FF761FD" w14:textId="11019FD7" w:rsidR="00247187" w:rsidRDefault="000E5471" w:rsidP="000E5471">
                      <w:pPr>
                        <w:jc w:val="center"/>
                        <w:rPr>
                          <w:color w:val="799426"/>
                        </w:rPr>
                      </w:pPr>
                      <w:r>
                        <w:rPr>
                          <w:color w:val="799426"/>
                        </w:rPr>
                        <w:t xml:space="preserve">- </w:t>
                      </w:r>
                      <w:proofErr w:type="gramStart"/>
                      <w:r>
                        <w:rPr>
                          <w:color w:val="799426"/>
                        </w:rPr>
                        <w:t>Continued on</w:t>
                      </w:r>
                      <w:proofErr w:type="gramEnd"/>
                      <w:r>
                        <w:rPr>
                          <w:color w:val="799426"/>
                        </w:rPr>
                        <w:t xml:space="preserve"> Page 2-</w:t>
                      </w:r>
                    </w:p>
                    <w:p w14:paraId="065DB46E" w14:textId="19B655D9" w:rsidR="005F13F0" w:rsidRPr="000E5471" w:rsidRDefault="000B1314" w:rsidP="000E5471">
                      <w:pPr>
                        <w:jc w:val="center"/>
                        <w:rPr>
                          <w:color w:val="799426"/>
                        </w:rPr>
                      </w:pPr>
                      <w:r w:rsidRPr="000B1314">
                        <w:drawing>
                          <wp:inline distT="0" distB="0" distL="0" distR="0" wp14:anchorId="0D4883F7" wp14:editId="6CEB4B58">
                            <wp:extent cx="885825" cy="957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957580"/>
                                    </a:xfrm>
                                    <a:prstGeom prst="rect">
                                      <a:avLst/>
                                    </a:prstGeom>
                                    <a:noFill/>
                                    <a:ln>
                                      <a:noFill/>
                                    </a:ln>
                                  </pic:spPr>
                                </pic:pic>
                              </a:graphicData>
                            </a:graphic>
                          </wp:inline>
                        </w:drawing>
                      </w:r>
                    </w:p>
                  </w:txbxContent>
                </v:textbox>
              </v:shape>
            </w:pict>
          </mc:Fallback>
        </mc:AlternateContent>
      </w:r>
      <w:r w:rsidR="00247187">
        <w:rPr>
          <w:noProof/>
        </w:rPr>
        <mc:AlternateContent>
          <mc:Choice Requires="wps">
            <w:drawing>
              <wp:anchor distT="0" distB="0" distL="114300" distR="114300" simplePos="0" relativeHeight="251752448" behindDoc="0" locked="0" layoutInCell="1" allowOverlap="1" wp14:anchorId="1B295D9C" wp14:editId="2EA70992">
                <wp:simplePos x="0" y="0"/>
                <wp:positionH relativeFrom="column">
                  <wp:posOffset>9386888</wp:posOffset>
                </wp:positionH>
                <wp:positionV relativeFrom="paragraph">
                  <wp:posOffset>4084638</wp:posOffset>
                </wp:positionV>
                <wp:extent cx="2805112" cy="476726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05112" cy="4767262"/>
                        </a:xfrm>
                        <a:prstGeom prst="rect">
                          <a:avLst/>
                        </a:prstGeom>
                        <a:solidFill>
                          <a:schemeClr val="lt1"/>
                        </a:solidFill>
                        <a:ln w="6350">
                          <a:noFill/>
                        </a:ln>
                      </wps:spPr>
                      <wps:txbx>
                        <w:txbxContent>
                          <w:p w14:paraId="37457271" w14:textId="00B904E1" w:rsidR="00230B40" w:rsidRDefault="00230B40" w:rsidP="00230B40">
                            <w:pPr>
                              <w:jc w:val="both"/>
                              <w:rPr>
                                <w:rFonts w:ascii="Georgia" w:hAnsi="Georgia"/>
                              </w:rPr>
                            </w:pPr>
                            <w:r>
                              <w:rPr>
                                <w:rFonts w:ascii="Georgia" w:hAnsi="Georgia"/>
                              </w:rPr>
                              <w:t>Farm Bureau</w:t>
                            </w:r>
                            <w:r>
                              <w:rPr>
                                <w:rFonts w:ascii="Georgia" w:hAnsi="Georgia"/>
                              </w:rPr>
                              <w:t xml:space="preserve"> members are actively engaged in conversations about the importance of modernizing government assisted nutrition programs, including Supplemental Nutrition Assistance Programs (SNAP).  </w:t>
                            </w:r>
                            <w:r>
                              <w:rPr>
                                <w:rFonts w:ascii="Georgia" w:hAnsi="Georgia"/>
                              </w:rPr>
                              <w:t>The d</w:t>
                            </w:r>
                            <w:r>
                              <w:rPr>
                                <w:rFonts w:ascii="Georgia" w:hAnsi="Georgia"/>
                              </w:rPr>
                              <w:t xml:space="preserve">raft policy </w:t>
                            </w:r>
                            <w:r>
                              <w:rPr>
                                <w:rFonts w:ascii="Georgia" w:hAnsi="Georgia"/>
                              </w:rPr>
                              <w:t>provides</w:t>
                            </w:r>
                            <w:r>
                              <w:rPr>
                                <w:rFonts w:ascii="Georgia" w:hAnsi="Georgia"/>
                              </w:rPr>
                              <w:t>:</w:t>
                            </w:r>
                          </w:p>
                          <w:p w14:paraId="1459B4AF" w14:textId="72836849" w:rsidR="00247187" w:rsidRDefault="00247187"/>
                          <w:p w14:paraId="04B76B3C" w14:textId="77777777" w:rsidR="00230B40" w:rsidRPr="00230B40" w:rsidRDefault="00230B40" w:rsidP="00230B40">
                            <w:pPr>
                              <w:jc w:val="center"/>
                              <w:rPr>
                                <w:rFonts w:ascii="Burford Rustic Book Light" w:hAnsi="Burford Rustic Book Light"/>
                                <w:color w:val="799426"/>
                              </w:rPr>
                            </w:pPr>
                            <w:r w:rsidRPr="00230B40">
                              <w:rPr>
                                <w:rFonts w:ascii="Burford Rustic Book Light" w:hAnsi="Burford Rustic Book Light"/>
                                <w:color w:val="799426"/>
                              </w:rPr>
                              <w:t>Government Assisted Nutrition Programs</w:t>
                            </w:r>
                          </w:p>
                          <w:p w14:paraId="0B999200" w14:textId="77777777" w:rsidR="00230B40" w:rsidRPr="00964EBF" w:rsidRDefault="00230B40" w:rsidP="00230B40">
                            <w:pPr>
                              <w:jc w:val="center"/>
                              <w:rPr>
                                <w:rFonts w:ascii="Georgia" w:hAnsi="Georgia"/>
                              </w:rPr>
                            </w:pPr>
                          </w:p>
                          <w:p w14:paraId="1D82BC21" w14:textId="77777777" w:rsidR="00230B40" w:rsidRPr="00230B40" w:rsidRDefault="00230B40" w:rsidP="00230B40">
                            <w:pPr>
                              <w:jc w:val="both"/>
                              <w:rPr>
                                <w:rFonts w:ascii="Georgia" w:hAnsi="Georgia"/>
                              </w:rPr>
                            </w:pPr>
                            <w:r w:rsidRPr="00230B40">
                              <w:rPr>
                                <w:rFonts w:ascii="Georgia" w:hAnsi="Georgia"/>
                              </w:rPr>
                              <w:t>We support:</w:t>
                            </w:r>
                          </w:p>
                          <w:p w14:paraId="3B780552"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1. Government assisted nutrition programs to provide a basic nutrition benefit to need based individuals.</w:t>
                            </w:r>
                          </w:p>
                          <w:p w14:paraId="0670F1A3"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2. Government assisted nutrition programs allotments based on a fair value amount that accounts for the true cost of food, including geographical food price variation and time costs for food preparation.</w:t>
                            </w:r>
                          </w:p>
                          <w:p w14:paraId="35F29B56"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3. Government assisted nutrition program incentives for purchase of fruits and vegetables.</w:t>
                            </w:r>
                          </w:p>
                          <w:p w14:paraId="6FBE8BA0"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 xml:space="preserve">4. Government assisted nutrition programs that encourages the purchase of food meeting nutrition dietary guidelines.  </w:t>
                            </w:r>
                          </w:p>
                          <w:p w14:paraId="7BFF5CED"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 xml:space="preserve">5. Enabling older program participants and those with disabilities to utilize government assisted nutrition programs benefits for home-delivered groceries. </w:t>
                            </w:r>
                          </w:p>
                          <w:p w14:paraId="785EB950"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 xml:space="preserve">6. The acceptance of government assisted nutrition program benefits at Community Supported Agriculture (CSAs), farmers markets, online sales, and </w:t>
                            </w:r>
                            <w:proofErr w:type="spellStart"/>
                            <w:r w:rsidRPr="00964EBF">
                              <w:rPr>
                                <w:rFonts w:ascii="Georgia" w:hAnsi="Georgia"/>
                              </w:rPr>
                              <w:t>farmstands</w:t>
                            </w:r>
                            <w:proofErr w:type="spellEnd"/>
                            <w:r w:rsidRPr="00964EBF">
                              <w:rPr>
                                <w:rFonts w:ascii="Georgia" w:hAnsi="Georgia"/>
                              </w:rPr>
                              <w:t xml:space="preserve">.  </w:t>
                            </w:r>
                          </w:p>
                          <w:p w14:paraId="3644B3ED" w14:textId="77777777" w:rsidR="00230B40" w:rsidRDefault="00230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95D9C" id="Text Box 30" o:spid="_x0000_s1033" type="#_x0000_t202" style="position:absolute;margin-left:739.15pt;margin-top:321.65pt;width:220.85pt;height:375.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" fillcolor="white [3201]" stroked="f" strokeweight=".5pt">
                <v:textbox>
                  <w:txbxContent>
                    <w:p w14:paraId="37457271" w14:textId="00B904E1" w:rsidR="00230B40" w:rsidRDefault="00230B40" w:rsidP="00230B40">
                      <w:pPr>
                        <w:jc w:val="both"/>
                        <w:rPr>
                          <w:rFonts w:ascii="Georgia" w:hAnsi="Georgia"/>
                        </w:rPr>
                      </w:pPr>
                      <w:r>
                        <w:rPr>
                          <w:rFonts w:ascii="Georgia" w:hAnsi="Georgia"/>
                        </w:rPr>
                        <w:t>Farm Bureau</w:t>
                      </w:r>
                      <w:r>
                        <w:rPr>
                          <w:rFonts w:ascii="Georgia" w:hAnsi="Georgia"/>
                        </w:rPr>
                        <w:t xml:space="preserve"> members are actively engaged in conversations about the importance of modernizing government assisted nutrition programs, including Supplemental Nutrition Assistance Programs (SNAP).  </w:t>
                      </w:r>
                      <w:r>
                        <w:rPr>
                          <w:rFonts w:ascii="Georgia" w:hAnsi="Georgia"/>
                        </w:rPr>
                        <w:t>The d</w:t>
                      </w:r>
                      <w:r>
                        <w:rPr>
                          <w:rFonts w:ascii="Georgia" w:hAnsi="Georgia"/>
                        </w:rPr>
                        <w:t xml:space="preserve">raft policy </w:t>
                      </w:r>
                      <w:r>
                        <w:rPr>
                          <w:rFonts w:ascii="Georgia" w:hAnsi="Georgia"/>
                        </w:rPr>
                        <w:t>provides</w:t>
                      </w:r>
                      <w:r>
                        <w:rPr>
                          <w:rFonts w:ascii="Georgia" w:hAnsi="Georgia"/>
                        </w:rPr>
                        <w:t>:</w:t>
                      </w:r>
                    </w:p>
                    <w:p w14:paraId="1459B4AF" w14:textId="72836849" w:rsidR="00247187" w:rsidRDefault="00247187"/>
                    <w:p w14:paraId="04B76B3C" w14:textId="77777777" w:rsidR="00230B40" w:rsidRPr="00230B40" w:rsidRDefault="00230B40" w:rsidP="00230B40">
                      <w:pPr>
                        <w:jc w:val="center"/>
                        <w:rPr>
                          <w:rFonts w:ascii="Burford Rustic Book Light" w:hAnsi="Burford Rustic Book Light"/>
                          <w:color w:val="799426"/>
                        </w:rPr>
                      </w:pPr>
                      <w:r w:rsidRPr="00230B40">
                        <w:rPr>
                          <w:rFonts w:ascii="Burford Rustic Book Light" w:hAnsi="Burford Rustic Book Light"/>
                          <w:color w:val="799426"/>
                        </w:rPr>
                        <w:t>Government Assisted Nutrition Programs</w:t>
                      </w:r>
                    </w:p>
                    <w:p w14:paraId="0B999200" w14:textId="77777777" w:rsidR="00230B40" w:rsidRPr="00964EBF" w:rsidRDefault="00230B40" w:rsidP="00230B40">
                      <w:pPr>
                        <w:jc w:val="center"/>
                        <w:rPr>
                          <w:rFonts w:ascii="Georgia" w:hAnsi="Georgia"/>
                        </w:rPr>
                      </w:pPr>
                    </w:p>
                    <w:p w14:paraId="1D82BC21" w14:textId="77777777" w:rsidR="00230B40" w:rsidRPr="00230B40" w:rsidRDefault="00230B40" w:rsidP="00230B40">
                      <w:pPr>
                        <w:jc w:val="both"/>
                        <w:rPr>
                          <w:rFonts w:ascii="Georgia" w:hAnsi="Georgia"/>
                        </w:rPr>
                      </w:pPr>
                      <w:r w:rsidRPr="00230B40">
                        <w:rPr>
                          <w:rFonts w:ascii="Georgia" w:hAnsi="Georgia"/>
                        </w:rPr>
                        <w:t>We support:</w:t>
                      </w:r>
                    </w:p>
                    <w:p w14:paraId="3B780552"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1. Government assisted nutrition programs to provide a basic nutrition benefit to need based individuals.</w:t>
                      </w:r>
                    </w:p>
                    <w:p w14:paraId="0670F1A3"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2. Government assisted nutrition programs allotments based on a fair value amount that accounts for the true cost of food, including geographical food price variation and time costs for food preparation.</w:t>
                      </w:r>
                    </w:p>
                    <w:p w14:paraId="35F29B56"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3. Government assisted nutrition program incentives for purchase of fruits and vegetables.</w:t>
                      </w:r>
                    </w:p>
                    <w:p w14:paraId="6FBE8BA0"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 xml:space="preserve">4. Government assisted nutrition programs that encourages the purchase of food meeting nutrition dietary guidelines.  </w:t>
                      </w:r>
                    </w:p>
                    <w:p w14:paraId="7BFF5CED"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 xml:space="preserve">5. Enabling older program participants and those with disabilities to utilize government assisted nutrition programs benefits for home-delivered groceries. </w:t>
                      </w:r>
                    </w:p>
                    <w:p w14:paraId="785EB950" w14:textId="77777777" w:rsidR="00230B40" w:rsidRPr="00964EBF" w:rsidRDefault="00230B40" w:rsidP="00230B40">
                      <w:pPr>
                        <w:autoSpaceDE w:val="0"/>
                        <w:autoSpaceDN w:val="0"/>
                        <w:adjustRightInd w:val="0"/>
                        <w:jc w:val="both"/>
                        <w:rPr>
                          <w:rFonts w:ascii="Georgia" w:hAnsi="Georgia"/>
                        </w:rPr>
                      </w:pPr>
                      <w:r w:rsidRPr="00964EBF">
                        <w:rPr>
                          <w:rFonts w:ascii="Georgia" w:hAnsi="Georgia"/>
                        </w:rPr>
                        <w:t xml:space="preserve">6. The acceptance of government assisted nutrition program benefits at Community Supported Agriculture (CSAs), farmers markets, online sales, and </w:t>
                      </w:r>
                      <w:proofErr w:type="spellStart"/>
                      <w:r w:rsidRPr="00964EBF">
                        <w:rPr>
                          <w:rFonts w:ascii="Georgia" w:hAnsi="Georgia"/>
                        </w:rPr>
                        <w:t>farmstands</w:t>
                      </w:r>
                      <w:proofErr w:type="spellEnd"/>
                      <w:r w:rsidRPr="00964EBF">
                        <w:rPr>
                          <w:rFonts w:ascii="Georgia" w:hAnsi="Georgia"/>
                        </w:rPr>
                        <w:t xml:space="preserve">.  </w:t>
                      </w:r>
                    </w:p>
                    <w:p w14:paraId="3644B3ED" w14:textId="77777777" w:rsidR="00230B40" w:rsidRDefault="00230B40"/>
                  </w:txbxContent>
                </v:textbox>
              </v:shape>
            </w:pict>
          </mc:Fallback>
        </mc:AlternateContent>
      </w:r>
      <w:r w:rsidR="00546917">
        <w:rPr>
          <w:noProof/>
        </w:rPr>
        <mc:AlternateContent>
          <mc:Choice Requires="wps">
            <w:drawing>
              <wp:anchor distT="0" distB="0" distL="114300" distR="114300" simplePos="0" relativeHeight="251751424" behindDoc="0" locked="0" layoutInCell="1" allowOverlap="1" wp14:anchorId="29C7B9F0" wp14:editId="6ABC8735">
                <wp:simplePos x="0" y="0"/>
                <wp:positionH relativeFrom="column">
                  <wp:posOffset>9439275</wp:posOffset>
                </wp:positionH>
                <wp:positionV relativeFrom="paragraph">
                  <wp:posOffset>3503614</wp:posOffset>
                </wp:positionV>
                <wp:extent cx="5654675" cy="552450"/>
                <wp:effectExtent l="0" t="0" r="3175" b="0"/>
                <wp:wrapNone/>
                <wp:docPr id="24" name="Text Box 24"/>
                <wp:cNvGraphicFramePr/>
                <a:graphic xmlns:a="http://schemas.openxmlformats.org/drawingml/2006/main">
                  <a:graphicData uri="http://schemas.microsoft.com/office/word/2010/wordprocessingShape">
                    <wps:wsp>
                      <wps:cNvSpPr txBox="1"/>
                      <wps:spPr>
                        <a:xfrm>
                          <a:off x="0" y="0"/>
                          <a:ext cx="5654675" cy="552450"/>
                        </a:xfrm>
                        <a:prstGeom prst="rect">
                          <a:avLst/>
                        </a:prstGeom>
                        <a:solidFill>
                          <a:schemeClr val="lt1"/>
                        </a:solidFill>
                        <a:ln w="6350">
                          <a:noFill/>
                        </a:ln>
                      </wps:spPr>
                      <wps:txbx>
                        <w:txbxContent>
                          <w:p w14:paraId="7243BB80" w14:textId="77777777" w:rsidR="00546917" w:rsidRPr="00886047" w:rsidRDefault="00546917" w:rsidP="00546917">
                            <w:pPr>
                              <w:jc w:val="center"/>
                              <w:rPr>
                                <w:rFonts w:ascii="Burford Rustic Shadow Two A" w:hAnsi="Burford Rustic Shadow Two A"/>
                                <w:color w:val="799426"/>
                                <w:sz w:val="36"/>
                              </w:rPr>
                            </w:pPr>
                            <w:r w:rsidRPr="00886047">
                              <w:rPr>
                                <w:rFonts w:ascii="Burford Rustic Shadow Two A" w:hAnsi="Burford Rustic Shadow Two A"/>
                                <w:color w:val="799426"/>
                                <w:sz w:val="36"/>
                              </w:rPr>
                              <w:t>Cook County Farm Bureau® First-Ever Foods Policy</w:t>
                            </w:r>
                          </w:p>
                          <w:p w14:paraId="01C23CE7" w14:textId="1014E1EF" w:rsidR="00546917" w:rsidRPr="00230B40" w:rsidRDefault="00886047" w:rsidP="00886047">
                            <w:pPr>
                              <w:jc w:val="center"/>
                              <w:rPr>
                                <w:rFonts w:ascii="Burford Rustic Book Light" w:hAnsi="Burford Rustic Book Light"/>
                                <w:color w:val="4A4A4A"/>
                                <w:sz w:val="28"/>
                                <w:szCs w:val="28"/>
                              </w:rPr>
                            </w:pPr>
                            <w:r w:rsidRPr="00230B40">
                              <w:rPr>
                                <w:rFonts w:ascii="Burford Rustic Book Light" w:hAnsi="Burford Rustic Book Light"/>
                                <w:color w:val="4A4A4A"/>
                                <w:sz w:val="28"/>
                                <w:szCs w:val="28"/>
                              </w:rPr>
                              <w:t>Policy to Support Government Assisted Nutrition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7B9F0" id="Text Box 24" o:spid="_x0000_s1034" type="#_x0000_t202" style="position:absolute;margin-left:743.25pt;margin-top:275.9pt;width:445.25pt;height:43.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" fillcolor="white [3201]" stroked="f" strokeweight=".5pt">
                <v:textbox>
                  <w:txbxContent>
                    <w:p w14:paraId="7243BB80" w14:textId="77777777" w:rsidR="00546917" w:rsidRPr="00886047" w:rsidRDefault="00546917" w:rsidP="00546917">
                      <w:pPr>
                        <w:jc w:val="center"/>
                        <w:rPr>
                          <w:rFonts w:ascii="Burford Rustic Shadow Two A" w:hAnsi="Burford Rustic Shadow Two A"/>
                          <w:color w:val="799426"/>
                          <w:sz w:val="36"/>
                        </w:rPr>
                      </w:pPr>
                      <w:r w:rsidRPr="00886047">
                        <w:rPr>
                          <w:rFonts w:ascii="Burford Rustic Shadow Two A" w:hAnsi="Burford Rustic Shadow Two A"/>
                          <w:color w:val="799426"/>
                          <w:sz w:val="36"/>
                        </w:rPr>
                        <w:t>Cook County Farm Bureau® First-Ever Foods Policy</w:t>
                      </w:r>
                    </w:p>
                    <w:p w14:paraId="01C23CE7" w14:textId="1014E1EF" w:rsidR="00546917" w:rsidRPr="00230B40" w:rsidRDefault="00886047" w:rsidP="00886047">
                      <w:pPr>
                        <w:jc w:val="center"/>
                        <w:rPr>
                          <w:rFonts w:ascii="Burford Rustic Book Light" w:hAnsi="Burford Rustic Book Light"/>
                          <w:color w:val="4A4A4A"/>
                          <w:sz w:val="28"/>
                          <w:szCs w:val="28"/>
                        </w:rPr>
                      </w:pPr>
                      <w:r w:rsidRPr="00230B40">
                        <w:rPr>
                          <w:rFonts w:ascii="Burford Rustic Book Light" w:hAnsi="Burford Rustic Book Light"/>
                          <w:color w:val="4A4A4A"/>
                          <w:sz w:val="28"/>
                          <w:szCs w:val="28"/>
                        </w:rPr>
                        <w:t>Policy to Support Government Assisted Nutrition Programs</w:t>
                      </w:r>
                    </w:p>
                  </w:txbxContent>
                </v:textbox>
              </v:shape>
            </w:pict>
          </mc:Fallback>
        </mc:AlternateContent>
      </w:r>
      <w:r w:rsidR="00AC78B9">
        <w:rPr>
          <w:noProof/>
        </w:rPr>
        <mc:AlternateContent>
          <mc:Choice Requires="wps">
            <w:drawing>
              <wp:anchor distT="0" distB="0" distL="114300" distR="114300" simplePos="0" relativeHeight="251750400" behindDoc="0" locked="0" layoutInCell="1" allowOverlap="1" wp14:anchorId="5DC49468" wp14:editId="5DA4CF29">
                <wp:simplePos x="0" y="0"/>
                <wp:positionH relativeFrom="column">
                  <wp:posOffset>9149715</wp:posOffset>
                </wp:positionH>
                <wp:positionV relativeFrom="paragraph">
                  <wp:posOffset>8973820</wp:posOffset>
                </wp:positionV>
                <wp:extent cx="6168073" cy="340678"/>
                <wp:effectExtent l="0" t="0" r="4445" b="2540"/>
                <wp:wrapNone/>
                <wp:docPr id="23" name="Text Box 23"/>
                <wp:cNvGraphicFramePr/>
                <a:graphic xmlns:a="http://schemas.openxmlformats.org/drawingml/2006/main">
                  <a:graphicData uri="http://schemas.microsoft.com/office/word/2010/wordprocessingShape">
                    <wps:wsp>
                      <wps:cNvSpPr txBox="1"/>
                      <wps:spPr>
                        <a:xfrm>
                          <a:off x="0" y="0"/>
                          <a:ext cx="6168073" cy="340678"/>
                        </a:xfrm>
                        <a:prstGeom prst="rect">
                          <a:avLst/>
                        </a:prstGeom>
                        <a:solidFill>
                          <a:srgbClr val="4A4A4A"/>
                        </a:solidFill>
                        <a:ln w="6350">
                          <a:noFill/>
                        </a:ln>
                      </wps:spPr>
                      <wps:txbx>
                        <w:txbxContent>
                          <w:p w14:paraId="58517D85" w14:textId="77777777" w:rsidR="00AC78B9" w:rsidRPr="00F30ADE" w:rsidRDefault="00AC78B9" w:rsidP="00AC78B9">
                            <w:pPr>
                              <w:shd w:val="clear" w:color="auto" w:fill="4A4A4A"/>
                              <w:jc w:val="center"/>
                              <w:rPr>
                                <w:rFonts w:ascii="Burford Rustic Book Light" w:hAnsi="Burford Rustic Book Light"/>
                                <w:color w:val="FFFFFF" w:themeColor="background1"/>
                                <w:sz w:val="18"/>
                              </w:rPr>
                            </w:pPr>
                            <w:r w:rsidRPr="00F30ADE">
                              <w:rPr>
                                <w:rFonts w:ascii="Burford Rustic Book Light" w:hAnsi="Burford Rustic Book Light"/>
                                <w:color w:val="FFFFFF" w:themeColor="background1"/>
                                <w:sz w:val="18"/>
                              </w:rPr>
                              <w:t>Cook County Farm Bureau®, a winner of the 2012 Power of A Summit Award, which recognizes the positive impact that associations have on their communities.</w:t>
                            </w:r>
                          </w:p>
                          <w:p w14:paraId="5D384246" w14:textId="77777777" w:rsidR="00AC78B9" w:rsidRDefault="00AC7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49468" id="Text Box 23" o:spid="_x0000_s1035" type="#_x0000_t202" style="position:absolute;margin-left:720.45pt;margin-top:706.6pt;width:485.7pt;height:26.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" fillcolor="#4a4a4a" stroked="f" strokeweight=".5pt">
                <v:textbox>
                  <w:txbxContent>
                    <w:p w14:paraId="58517D85" w14:textId="77777777" w:rsidR="00AC78B9" w:rsidRPr="00F30ADE" w:rsidRDefault="00AC78B9" w:rsidP="00AC78B9">
                      <w:pPr>
                        <w:shd w:val="clear" w:color="auto" w:fill="4A4A4A"/>
                        <w:jc w:val="center"/>
                        <w:rPr>
                          <w:rFonts w:ascii="Burford Rustic Book Light" w:hAnsi="Burford Rustic Book Light"/>
                          <w:color w:val="FFFFFF" w:themeColor="background1"/>
                          <w:sz w:val="18"/>
                        </w:rPr>
                      </w:pPr>
                      <w:r w:rsidRPr="00F30ADE">
                        <w:rPr>
                          <w:rFonts w:ascii="Burford Rustic Book Light" w:hAnsi="Burford Rustic Book Light"/>
                          <w:color w:val="FFFFFF" w:themeColor="background1"/>
                          <w:sz w:val="18"/>
                        </w:rPr>
                        <w:t>Cook County Farm Bureau®, a winner of the 2012 Power of A Summit Award, which recognizes the positive impact that associations have on their communities.</w:t>
                      </w:r>
                    </w:p>
                    <w:p w14:paraId="5D384246" w14:textId="77777777" w:rsidR="00AC78B9" w:rsidRDefault="00AC78B9"/>
                  </w:txbxContent>
                </v:textbox>
              </v:shape>
            </w:pict>
          </mc:Fallback>
        </mc:AlternateContent>
      </w:r>
      <w:r w:rsidR="00AC78B9">
        <w:rPr>
          <w:noProof/>
        </w:rPr>
        <mc:AlternateContent>
          <mc:Choice Requires="wps">
            <w:drawing>
              <wp:anchor distT="0" distB="0" distL="114300" distR="114300" simplePos="0" relativeHeight="251666432" behindDoc="0" locked="0" layoutInCell="1" allowOverlap="1" wp14:anchorId="69114168" wp14:editId="2A24A277">
                <wp:simplePos x="0" y="0"/>
                <wp:positionH relativeFrom="column">
                  <wp:posOffset>0</wp:posOffset>
                </wp:positionH>
                <wp:positionV relativeFrom="paragraph">
                  <wp:posOffset>8980488</wp:posOffset>
                </wp:positionV>
                <wp:extent cx="7548563" cy="334010"/>
                <wp:effectExtent l="0" t="0" r="0" b="8890"/>
                <wp:wrapNone/>
                <wp:docPr id="75" name="Text Box 75"/>
                <wp:cNvGraphicFramePr/>
                <a:graphic xmlns:a="http://schemas.openxmlformats.org/drawingml/2006/main">
                  <a:graphicData uri="http://schemas.microsoft.com/office/word/2010/wordprocessingShape">
                    <wps:wsp>
                      <wps:cNvSpPr txBox="1"/>
                      <wps:spPr>
                        <a:xfrm>
                          <a:off x="0" y="0"/>
                          <a:ext cx="7548563" cy="334010"/>
                        </a:xfrm>
                        <a:prstGeom prst="rect">
                          <a:avLst/>
                        </a:prstGeom>
                        <a:solidFill>
                          <a:srgbClr val="4A4A4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40324" w14:textId="77777777" w:rsidR="00FB1ACE" w:rsidRPr="00D65F11" w:rsidRDefault="00FB1ACE" w:rsidP="00AC78B9">
                            <w:pPr>
                              <w:jc w:val="center"/>
                              <w:rPr>
                                <w:rFonts w:ascii="Burford Rustic Book Light" w:hAnsi="Burford Rustic Book Light"/>
                                <w:color w:val="FFFFFF" w:themeColor="background1"/>
                              </w:rPr>
                            </w:pPr>
                            <w:r w:rsidRPr="00D65F11">
                              <w:rPr>
                                <w:rFonts w:ascii="Burford Rustic Book Light" w:hAnsi="Burford Rustic Book Light"/>
                                <w:color w:val="FFFFFF" w:themeColor="background1"/>
                              </w:rPr>
                              <w:t xml:space="preserve">Cook County Farm Bureau®, a winner of </w:t>
                            </w:r>
                            <w:r w:rsidR="009F07F8" w:rsidRPr="00D65F11">
                              <w:rPr>
                                <w:rFonts w:ascii="Burford Rustic Book Light" w:hAnsi="Burford Rustic Book Light"/>
                                <w:color w:val="FFFFFF" w:themeColor="background1"/>
                              </w:rPr>
                              <w:t>the 2013</w:t>
                            </w:r>
                            <w:r w:rsidR="004D1A9C" w:rsidRPr="00D65F11">
                              <w:rPr>
                                <w:rFonts w:ascii="Burford Rustic Book Light" w:hAnsi="Burford Rustic Book Light"/>
                                <w:color w:val="FFFFFF" w:themeColor="background1"/>
                              </w:rPr>
                              <w:t xml:space="preserve"> President award and the </w:t>
                            </w:r>
                            <w:r w:rsidRPr="00D65F11">
                              <w:rPr>
                                <w:rFonts w:ascii="Burford Rustic Book Light" w:hAnsi="Burford Rustic Book Light"/>
                                <w:color w:val="FFFFFF" w:themeColor="background1"/>
                              </w:rPr>
                              <w:t>2012 President and Liberty Bell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14168" id="Text Box 75" o:spid="_x0000_s1036" type="#_x0000_t202" style="position:absolute;margin-left:0;margin-top:707.15pt;width:594.4pt;height:26.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" fillcolor="#4a4a4a" stroked="f" strokeweight=".5pt">
                <v:textbox>
                  <w:txbxContent>
                    <w:p w14:paraId="2ED40324" w14:textId="77777777" w:rsidR="00FB1ACE" w:rsidRPr="00D65F11" w:rsidRDefault="00FB1ACE" w:rsidP="00AC78B9">
                      <w:pPr>
                        <w:jc w:val="center"/>
                        <w:rPr>
                          <w:rFonts w:ascii="Burford Rustic Book Light" w:hAnsi="Burford Rustic Book Light"/>
                          <w:color w:val="FFFFFF" w:themeColor="background1"/>
                        </w:rPr>
                      </w:pPr>
                      <w:r w:rsidRPr="00D65F11">
                        <w:rPr>
                          <w:rFonts w:ascii="Burford Rustic Book Light" w:hAnsi="Burford Rustic Book Light"/>
                          <w:color w:val="FFFFFF" w:themeColor="background1"/>
                        </w:rPr>
                        <w:t xml:space="preserve">Cook County Farm Bureau®, a winner of </w:t>
                      </w:r>
                      <w:r w:rsidR="009F07F8" w:rsidRPr="00D65F11">
                        <w:rPr>
                          <w:rFonts w:ascii="Burford Rustic Book Light" w:hAnsi="Burford Rustic Book Light"/>
                          <w:color w:val="FFFFFF" w:themeColor="background1"/>
                        </w:rPr>
                        <w:t>the 2013</w:t>
                      </w:r>
                      <w:r w:rsidR="004D1A9C" w:rsidRPr="00D65F11">
                        <w:rPr>
                          <w:rFonts w:ascii="Burford Rustic Book Light" w:hAnsi="Burford Rustic Book Light"/>
                          <w:color w:val="FFFFFF" w:themeColor="background1"/>
                        </w:rPr>
                        <w:t xml:space="preserve"> President award and the </w:t>
                      </w:r>
                      <w:r w:rsidRPr="00D65F11">
                        <w:rPr>
                          <w:rFonts w:ascii="Burford Rustic Book Light" w:hAnsi="Burford Rustic Book Light"/>
                          <w:color w:val="FFFFFF" w:themeColor="background1"/>
                        </w:rPr>
                        <w:t>2012 President and Liberty Bell awards.</w:t>
                      </w:r>
                    </w:p>
                  </w:txbxContent>
                </v:textbox>
              </v:shape>
            </w:pict>
          </mc:Fallback>
        </mc:AlternateContent>
      </w:r>
      <w:r w:rsidR="00AE33B4">
        <w:rPr>
          <w:noProof/>
        </w:rPr>
        <w:drawing>
          <wp:anchor distT="0" distB="0" distL="114300" distR="114300" simplePos="0" relativeHeight="251625472" behindDoc="0" locked="0" layoutInCell="1" allowOverlap="1" wp14:anchorId="69CF06A9" wp14:editId="75A6F11D">
            <wp:simplePos x="0" y="0"/>
            <wp:positionH relativeFrom="column">
              <wp:posOffset>9225951</wp:posOffset>
            </wp:positionH>
            <wp:positionV relativeFrom="paragraph">
              <wp:posOffset>971669</wp:posOffset>
            </wp:positionV>
            <wp:extent cx="2234241" cy="2260121"/>
            <wp:effectExtent l="0" t="0" r="0" b="6985"/>
            <wp:wrapNone/>
            <wp:docPr id="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USERS\Haley--AITC\logos\logos\CCFB Logo\logofinal.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38555" cy="2264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22426">
        <w:rPr>
          <w:noProof/>
        </w:rPr>
        <mc:AlternateContent>
          <mc:Choice Requires="wps">
            <w:drawing>
              <wp:anchor distT="36576" distB="36576" distL="36576" distR="36576" simplePos="0" relativeHeight="251630592" behindDoc="0" locked="0" layoutInCell="1" allowOverlap="1" wp14:anchorId="0BEE8CAF" wp14:editId="5997BAE3">
                <wp:simplePos x="0" y="0"/>
                <wp:positionH relativeFrom="page">
                  <wp:posOffset>7789653</wp:posOffset>
                </wp:positionH>
                <wp:positionV relativeFrom="page">
                  <wp:posOffset>2613803</wp:posOffset>
                </wp:positionV>
                <wp:extent cx="1587117" cy="5046453"/>
                <wp:effectExtent l="0" t="0" r="0" b="1905"/>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117" cy="504645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B577F5" w14:textId="77777777" w:rsidR="00345729" w:rsidRPr="00F74A8B" w:rsidRDefault="00345729" w:rsidP="00F74A8B">
                            <w:pPr>
                              <w:widowControl w:val="0"/>
                              <w:spacing w:line="320" w:lineRule="exact"/>
                              <w:rPr>
                                <w:rFonts w:ascii="Arial" w:hAnsi="Arial" w:cs="Arial"/>
                                <w:color w:val="EF792F"/>
                                <w:spacing w:val="20"/>
                                <w:w w:val="90"/>
                                <w:sz w:val="28"/>
                                <w:szCs w:val="28"/>
                                <w:lang w:val="en"/>
                              </w:rPr>
                            </w:pPr>
                          </w:p>
                          <w:p w14:paraId="31C7AA34" w14:textId="77777777" w:rsidR="00345729" w:rsidRDefault="00345729" w:rsidP="00F74A8B">
                            <w:pPr>
                              <w:widowControl w:val="0"/>
                              <w:spacing w:line="320" w:lineRule="exact"/>
                              <w:jc w:val="center"/>
                              <w:rPr>
                                <w:rFonts w:ascii="Arial" w:hAnsi="Arial" w:cs="Arial"/>
                                <w:color w:val="EF792F"/>
                                <w:spacing w:val="20"/>
                                <w:w w:val="90"/>
                                <w:sz w:val="28"/>
                                <w:szCs w:val="28"/>
                                <w:lang w:val="en"/>
                              </w:rPr>
                            </w:pPr>
                          </w:p>
                          <w:p w14:paraId="53D94935" w14:textId="77777777" w:rsidR="003F5E1C" w:rsidRDefault="003F5E1C" w:rsidP="00F74A8B">
                            <w:pPr>
                              <w:widowControl w:val="0"/>
                              <w:spacing w:line="320" w:lineRule="exact"/>
                              <w:jc w:val="center"/>
                              <w:rPr>
                                <w:rFonts w:ascii="Arial" w:hAnsi="Arial" w:cs="Arial"/>
                                <w:color w:val="EF792F"/>
                                <w:spacing w:val="20"/>
                                <w:w w:val="90"/>
                                <w:sz w:val="28"/>
                                <w:szCs w:val="28"/>
                                <w:lang w:val="en"/>
                              </w:rPr>
                            </w:pPr>
                          </w:p>
                          <w:p w14:paraId="51DA588F" w14:textId="77777777" w:rsidR="003F5E1C" w:rsidRPr="003F5E1C" w:rsidRDefault="003F5E1C" w:rsidP="00F74A8B">
                            <w:pPr>
                              <w:widowControl w:val="0"/>
                              <w:spacing w:line="320" w:lineRule="exact"/>
                              <w:jc w:val="center"/>
                              <w:rPr>
                                <w:rFonts w:ascii="Arial" w:hAnsi="Arial" w:cs="Arial"/>
                                <w:color w:val="FFFFFF" w:themeColor="background1"/>
                                <w:spacing w:val="20"/>
                                <w:w w:val="90"/>
                                <w:sz w:val="28"/>
                                <w:szCs w:val="28"/>
                                <w:lang w:val="en"/>
                              </w:rPr>
                            </w:pPr>
                          </w:p>
                          <w:p w14:paraId="40844BC7" w14:textId="77777777" w:rsidR="00F03926" w:rsidRDefault="00F03926" w:rsidP="00F74A8B">
                            <w:pPr>
                              <w:widowControl w:val="0"/>
                              <w:spacing w:line="320" w:lineRule="exact"/>
                              <w:jc w:val="center"/>
                              <w:rPr>
                                <w:color w:val="FFFFFF" w:themeColor="background1"/>
                                <w:spacing w:val="20"/>
                                <w:w w:val="90"/>
                                <w:sz w:val="28"/>
                                <w:szCs w:val="28"/>
                                <w:lang w:val="en"/>
                              </w:rPr>
                            </w:pPr>
                          </w:p>
                          <w:p w14:paraId="2E5BE55D" w14:textId="77777777" w:rsidR="00345729" w:rsidRPr="00F30ADE" w:rsidRDefault="003F5E1C" w:rsidP="00F74A8B">
                            <w:pPr>
                              <w:widowControl w:val="0"/>
                              <w:spacing w:line="320" w:lineRule="exact"/>
                              <w:jc w:val="center"/>
                              <w:rPr>
                                <w:rFonts w:ascii="Burford Rustic Shadow Two A" w:hAnsi="Burford Rustic Shadow Two A"/>
                                <w:smallCaps/>
                                <w:color w:val="FFFFFF" w:themeColor="background1"/>
                                <w:spacing w:val="20"/>
                                <w:w w:val="90"/>
                                <w:sz w:val="28"/>
                                <w:szCs w:val="28"/>
                                <w:lang w:val="en"/>
                              </w:rPr>
                            </w:pPr>
                            <w:r w:rsidRPr="00F30ADE">
                              <w:rPr>
                                <w:rFonts w:ascii="Burford Rustic Shadow Two A" w:hAnsi="Burford Rustic Shadow Two A"/>
                                <w:smallCaps/>
                                <w:color w:val="FFFFFF" w:themeColor="background1"/>
                                <w:spacing w:val="20"/>
                                <w:w w:val="90"/>
                                <w:sz w:val="28"/>
                                <w:szCs w:val="28"/>
                                <w:lang w:val="en"/>
                              </w:rPr>
                              <w:t>Pu</w:t>
                            </w:r>
                            <w:r w:rsidR="00345729" w:rsidRPr="00F30ADE">
                              <w:rPr>
                                <w:rFonts w:ascii="Burford Rustic Shadow Two A" w:hAnsi="Burford Rustic Shadow Two A"/>
                                <w:smallCaps/>
                                <w:color w:val="FFFFFF" w:themeColor="background1"/>
                                <w:spacing w:val="20"/>
                                <w:w w:val="90"/>
                                <w:sz w:val="28"/>
                                <w:szCs w:val="28"/>
                                <w:lang w:val="en"/>
                              </w:rPr>
                              <w:t>blished</w:t>
                            </w:r>
                          </w:p>
                          <w:p w14:paraId="167AF2FC" w14:textId="77777777" w:rsidR="00345729" w:rsidRPr="00F30ADE" w:rsidRDefault="00345729" w:rsidP="00F74A8B">
                            <w:pPr>
                              <w:widowControl w:val="0"/>
                              <w:spacing w:line="320" w:lineRule="exact"/>
                              <w:jc w:val="center"/>
                              <w:rPr>
                                <w:rFonts w:ascii="Burford Rustic Shadow Two A" w:hAnsi="Burford Rustic Shadow Two A"/>
                                <w:smallCaps/>
                                <w:color w:val="FFFFFF" w:themeColor="background1"/>
                                <w:spacing w:val="20"/>
                                <w:w w:val="90"/>
                                <w:sz w:val="28"/>
                                <w:szCs w:val="28"/>
                                <w:lang w:val="en"/>
                              </w:rPr>
                            </w:pPr>
                            <w:r w:rsidRPr="00F30ADE">
                              <w:rPr>
                                <w:rFonts w:ascii="Burford Rustic Shadow Two A" w:hAnsi="Burford Rustic Shadow Two A"/>
                                <w:smallCaps/>
                                <w:color w:val="FFFFFF" w:themeColor="background1"/>
                                <w:spacing w:val="20"/>
                                <w:w w:val="90"/>
                                <w:sz w:val="28"/>
                                <w:szCs w:val="28"/>
                                <w:lang w:val="en"/>
                              </w:rPr>
                              <w:t>Bi-Monthly</w:t>
                            </w:r>
                          </w:p>
                          <w:p w14:paraId="05C86AFE" w14:textId="77777777" w:rsidR="00345729" w:rsidRPr="00F30ADE" w:rsidRDefault="00345729" w:rsidP="0006089C">
                            <w:pPr>
                              <w:widowControl w:val="0"/>
                              <w:spacing w:line="320" w:lineRule="exact"/>
                              <w:jc w:val="center"/>
                              <w:rPr>
                                <w:rFonts w:ascii="Burford Rustic Shadow Two A" w:hAnsi="Burford Rustic Shadow Two A"/>
                                <w:smallCaps/>
                                <w:color w:val="FFFFFF" w:themeColor="background1"/>
                                <w:spacing w:val="20"/>
                                <w:w w:val="90"/>
                                <w:sz w:val="32"/>
                                <w:szCs w:val="32"/>
                                <w:lang w:val="en"/>
                              </w:rPr>
                            </w:pPr>
                          </w:p>
                          <w:p w14:paraId="74BD43A6" w14:textId="77777777" w:rsidR="003F5E1C" w:rsidRPr="00F30ADE" w:rsidRDefault="003F5E1C" w:rsidP="0006089C">
                            <w:pPr>
                              <w:widowControl w:val="0"/>
                              <w:spacing w:line="320" w:lineRule="exact"/>
                              <w:jc w:val="center"/>
                              <w:rPr>
                                <w:rFonts w:ascii="Burford Rustic Shadow Two A" w:hAnsi="Burford Rustic Shadow Two A"/>
                                <w:smallCaps/>
                                <w:color w:val="FFFFFF" w:themeColor="background1"/>
                                <w:spacing w:val="20"/>
                                <w:w w:val="90"/>
                                <w:sz w:val="32"/>
                                <w:szCs w:val="32"/>
                                <w:lang w:val="en"/>
                              </w:rPr>
                            </w:pPr>
                          </w:p>
                          <w:p w14:paraId="1BD92C0C" w14:textId="77777777" w:rsidR="003F5E1C" w:rsidRPr="00F30ADE" w:rsidRDefault="003F5E1C" w:rsidP="0006089C">
                            <w:pPr>
                              <w:widowControl w:val="0"/>
                              <w:spacing w:line="320" w:lineRule="exact"/>
                              <w:jc w:val="center"/>
                              <w:rPr>
                                <w:rFonts w:ascii="Burford Rustic Shadow Two A" w:hAnsi="Burford Rustic Shadow Two A"/>
                                <w:smallCaps/>
                                <w:color w:val="FFFFFF" w:themeColor="background1"/>
                                <w:spacing w:val="20"/>
                                <w:w w:val="90"/>
                                <w:sz w:val="32"/>
                                <w:szCs w:val="32"/>
                                <w:lang w:val="en"/>
                              </w:rPr>
                            </w:pPr>
                          </w:p>
                          <w:p w14:paraId="757B7BD5" w14:textId="77777777" w:rsidR="00345729" w:rsidRPr="00F30ADE" w:rsidRDefault="00345729" w:rsidP="0006089C">
                            <w:pPr>
                              <w:widowControl w:val="0"/>
                              <w:spacing w:line="320" w:lineRule="exact"/>
                              <w:jc w:val="center"/>
                              <w:rPr>
                                <w:rFonts w:ascii="Burford Rustic Shadow Two A" w:hAnsi="Burford Rustic Shadow Two A"/>
                                <w:color w:val="FFFFFF" w:themeColor="background1"/>
                                <w:spacing w:val="20"/>
                                <w:w w:val="90"/>
                                <w:sz w:val="32"/>
                                <w:szCs w:val="32"/>
                                <w:lang w:val="en"/>
                              </w:rPr>
                            </w:pPr>
                            <w:r w:rsidRPr="00F30ADE">
                              <w:rPr>
                                <w:rFonts w:ascii="Burford Rustic Shadow Two A" w:hAnsi="Burford Rustic Shadow Two A"/>
                                <w:color w:val="FFFFFF" w:themeColor="background1"/>
                                <w:spacing w:val="20"/>
                                <w:w w:val="90"/>
                                <w:sz w:val="32"/>
                                <w:szCs w:val="32"/>
                                <w:lang w:val="en"/>
                              </w:rPr>
                              <w:t xml:space="preserve">Cook County </w:t>
                            </w:r>
                            <w:r w:rsidRPr="00F30ADE">
                              <w:rPr>
                                <w:rFonts w:ascii="Burford Rustic Shadow Two A" w:hAnsi="Burford Rustic Shadow Two A"/>
                                <w:color w:val="FFFFFF" w:themeColor="background1"/>
                                <w:spacing w:val="20"/>
                                <w:w w:val="90"/>
                                <w:sz w:val="32"/>
                                <w:szCs w:val="32"/>
                                <w:lang w:val="en"/>
                              </w:rPr>
                              <w:br/>
                              <w:t>Farm Bureau</w:t>
                            </w:r>
                            <w:r w:rsidR="004739E5" w:rsidRPr="00F30ADE">
                              <w:rPr>
                                <w:rFonts w:ascii="Burford Rustic Shadow Two A" w:hAnsi="Burford Rustic Shadow Two A"/>
                                <w:color w:val="FFFFFF" w:themeColor="background1"/>
                                <w:spacing w:val="20"/>
                                <w:w w:val="90"/>
                                <w:sz w:val="32"/>
                                <w:szCs w:val="32"/>
                                <w:lang w:val="en"/>
                              </w:rPr>
                              <w:t>®</w:t>
                            </w:r>
                          </w:p>
                          <w:p w14:paraId="1D4A926B" w14:textId="77777777" w:rsidR="00345729" w:rsidRPr="00FE4DCB" w:rsidRDefault="0006089C"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6438 Joliet Road</w:t>
                            </w:r>
                          </w:p>
                          <w:p w14:paraId="50DFC60C" w14:textId="77777777" w:rsidR="00345729" w:rsidRPr="00FE4DCB" w:rsidRDefault="00345729"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Countryside, IL</w:t>
                            </w:r>
                          </w:p>
                          <w:p w14:paraId="33BD9686" w14:textId="77777777" w:rsidR="00345729" w:rsidRPr="00FE4DCB" w:rsidRDefault="00345729"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60525</w:t>
                            </w:r>
                          </w:p>
                          <w:p w14:paraId="0B445632" w14:textId="77777777" w:rsidR="00345729" w:rsidRPr="000F0E5A" w:rsidRDefault="00345729" w:rsidP="0006089C">
                            <w:pPr>
                              <w:widowControl w:val="0"/>
                              <w:spacing w:line="320" w:lineRule="exact"/>
                              <w:jc w:val="center"/>
                              <w:rPr>
                                <w:color w:val="FFFFFF" w:themeColor="background1"/>
                                <w:spacing w:val="20"/>
                                <w:w w:val="90"/>
                                <w:sz w:val="24"/>
                                <w:szCs w:val="28"/>
                                <w:lang w:val="en"/>
                              </w:rPr>
                            </w:pPr>
                          </w:p>
                          <w:p w14:paraId="57AB6287" w14:textId="77777777" w:rsidR="00345729" w:rsidRPr="00F30ADE" w:rsidRDefault="00345729" w:rsidP="0006089C">
                            <w:pPr>
                              <w:widowControl w:val="0"/>
                              <w:spacing w:line="320" w:lineRule="exact"/>
                              <w:jc w:val="center"/>
                              <w:rPr>
                                <w:rFonts w:ascii="Burford Rustic Shadow Two A" w:hAnsi="Burford Rustic Shadow Two A"/>
                                <w:color w:val="FFFFFF" w:themeColor="background1"/>
                                <w:spacing w:val="20"/>
                                <w:w w:val="90"/>
                                <w:sz w:val="24"/>
                                <w:szCs w:val="28"/>
                                <w:lang w:val="en"/>
                              </w:rPr>
                            </w:pPr>
                            <w:r w:rsidRPr="00F30ADE">
                              <w:rPr>
                                <w:rFonts w:ascii="Burford Rustic Shadow Two A" w:hAnsi="Burford Rustic Shadow Two A"/>
                                <w:color w:val="FFFFFF" w:themeColor="background1"/>
                                <w:spacing w:val="20"/>
                                <w:w w:val="90"/>
                                <w:sz w:val="24"/>
                                <w:szCs w:val="28"/>
                                <w:lang w:val="en"/>
                              </w:rPr>
                              <w:t>Phone:</w:t>
                            </w:r>
                          </w:p>
                          <w:p w14:paraId="64EFAEE1" w14:textId="77777777" w:rsidR="00345729" w:rsidRPr="00FE4DCB" w:rsidRDefault="003F5E1C"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(708) 354-</w:t>
                            </w:r>
                            <w:r w:rsidR="00345729" w:rsidRPr="00FE4DCB">
                              <w:rPr>
                                <w:rFonts w:ascii="Georgia" w:hAnsi="Georgia"/>
                                <w:color w:val="FFFFFF" w:themeColor="background1"/>
                                <w:spacing w:val="20"/>
                                <w:w w:val="90"/>
                                <w:lang w:val="en"/>
                              </w:rPr>
                              <w:t>3276</w:t>
                            </w:r>
                          </w:p>
                          <w:p w14:paraId="5A14E5C6" w14:textId="77777777" w:rsidR="00345729" w:rsidRPr="00F30ADE" w:rsidRDefault="00345729" w:rsidP="0006089C">
                            <w:pPr>
                              <w:widowControl w:val="0"/>
                              <w:spacing w:line="320" w:lineRule="exact"/>
                              <w:jc w:val="center"/>
                              <w:rPr>
                                <w:rFonts w:ascii="Burford Rustic Shadow Two A" w:hAnsi="Burford Rustic Shadow Two A"/>
                                <w:color w:val="FFFFFF" w:themeColor="background1"/>
                                <w:spacing w:val="20"/>
                                <w:w w:val="90"/>
                                <w:sz w:val="24"/>
                                <w:szCs w:val="28"/>
                                <w:lang w:val="en"/>
                              </w:rPr>
                            </w:pPr>
                            <w:r w:rsidRPr="00F30ADE">
                              <w:rPr>
                                <w:rFonts w:ascii="Burford Rustic Shadow Two A" w:hAnsi="Burford Rustic Shadow Two A"/>
                                <w:color w:val="FFFFFF" w:themeColor="background1"/>
                                <w:spacing w:val="20"/>
                                <w:w w:val="90"/>
                                <w:sz w:val="24"/>
                                <w:szCs w:val="28"/>
                                <w:lang w:val="en"/>
                              </w:rPr>
                              <w:t>Fax:</w:t>
                            </w:r>
                          </w:p>
                          <w:p w14:paraId="6EBFB651" w14:textId="77777777" w:rsidR="00345729" w:rsidRPr="00FE4DCB" w:rsidRDefault="003F5E1C"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(708) 579-</w:t>
                            </w:r>
                            <w:r w:rsidR="00345729" w:rsidRPr="00FE4DCB">
                              <w:rPr>
                                <w:rFonts w:ascii="Georgia" w:hAnsi="Georgia"/>
                                <w:color w:val="FFFFFF" w:themeColor="background1"/>
                                <w:spacing w:val="20"/>
                                <w:w w:val="90"/>
                                <w:lang w:val="en"/>
                              </w:rPr>
                              <w:t>6056</w:t>
                            </w:r>
                          </w:p>
                          <w:p w14:paraId="4BC23604" w14:textId="77777777" w:rsidR="00E227E9" w:rsidRPr="00F30ADE" w:rsidRDefault="00E227E9" w:rsidP="0006089C">
                            <w:pPr>
                              <w:widowControl w:val="0"/>
                              <w:spacing w:line="320" w:lineRule="exact"/>
                              <w:jc w:val="center"/>
                              <w:rPr>
                                <w:color w:val="FFFFFF" w:themeColor="background1"/>
                                <w:spacing w:val="20"/>
                                <w:w w:val="90"/>
                                <w:sz w:val="22"/>
                                <w:szCs w:val="22"/>
                                <w:lang w:val="en"/>
                              </w:rPr>
                            </w:pPr>
                          </w:p>
                          <w:p w14:paraId="749F0334" w14:textId="77777777" w:rsidR="00E227E9" w:rsidRPr="00FE4DCB" w:rsidRDefault="00E227E9" w:rsidP="0006089C">
                            <w:pPr>
                              <w:widowControl w:val="0"/>
                              <w:spacing w:line="320" w:lineRule="exact"/>
                              <w:jc w:val="center"/>
                              <w:rPr>
                                <w:color w:val="FFFFFF" w:themeColor="background1"/>
                                <w:spacing w:val="20"/>
                                <w:w w:val="90"/>
                                <w:lang w:val="en"/>
                              </w:rPr>
                            </w:pPr>
                            <w:r w:rsidRPr="00FE4DCB">
                              <w:rPr>
                                <w:color w:val="FFFFFF" w:themeColor="background1"/>
                                <w:spacing w:val="20"/>
                                <w:w w:val="90"/>
                                <w:lang w:val="en"/>
                              </w:rPr>
                              <w:t>www.cookcfb.org</w:t>
                            </w:r>
                          </w:p>
                          <w:p w14:paraId="134AD43C" w14:textId="77777777" w:rsidR="00023FAD" w:rsidRPr="00FE4DCB" w:rsidRDefault="00023FAD" w:rsidP="0006089C">
                            <w:pPr>
                              <w:widowControl w:val="0"/>
                              <w:spacing w:line="320" w:lineRule="exact"/>
                              <w:jc w:val="center"/>
                              <w:rPr>
                                <w:color w:val="FFFFFF" w:themeColor="background1"/>
                                <w:spacing w:val="20"/>
                                <w:w w:val="90"/>
                                <w:lang w:val="en"/>
                              </w:rPr>
                            </w:pPr>
                          </w:p>
                          <w:p w14:paraId="38BCBC77" w14:textId="77777777" w:rsidR="00023FAD" w:rsidRPr="00FE4DCB" w:rsidRDefault="00023FAD" w:rsidP="0006089C">
                            <w:pPr>
                              <w:widowControl w:val="0"/>
                              <w:spacing w:line="320" w:lineRule="exact"/>
                              <w:jc w:val="center"/>
                              <w:rPr>
                                <w:color w:val="FFFFFF" w:themeColor="background1"/>
                                <w:spacing w:val="20"/>
                                <w:w w:val="90"/>
                                <w:lang w:val="en"/>
                              </w:rPr>
                            </w:pPr>
                            <w:r w:rsidRPr="00FE4DCB">
                              <w:rPr>
                                <w:color w:val="FFFFFF" w:themeColor="background1"/>
                                <w:spacing w:val="20"/>
                                <w:w w:val="90"/>
                                <w:lang w:val="en"/>
                              </w:rPr>
                              <w:t>bona@cookcfb.org</w:t>
                            </w:r>
                          </w:p>
                          <w:p w14:paraId="3B9703B0" w14:textId="77777777" w:rsidR="00345729" w:rsidRPr="00290B1F" w:rsidRDefault="00345729" w:rsidP="00F74A8B">
                            <w:pPr>
                              <w:widowControl w:val="0"/>
                              <w:spacing w:line="320" w:lineRule="exact"/>
                              <w:jc w:val="center"/>
                              <w:rPr>
                                <w:color w:val="EF792F"/>
                                <w:spacing w:val="20"/>
                                <w:w w:val="90"/>
                                <w:sz w:val="28"/>
                                <w:szCs w:val="28"/>
                                <w:lang w:val="en"/>
                              </w:rPr>
                            </w:pPr>
                          </w:p>
                          <w:p w14:paraId="2B754457" w14:textId="77777777" w:rsidR="00345729" w:rsidRPr="00290B1F" w:rsidRDefault="00345729" w:rsidP="00381DB8">
                            <w:pPr>
                              <w:widowControl w:val="0"/>
                              <w:spacing w:line="320" w:lineRule="exact"/>
                              <w:rPr>
                                <w:color w:val="676767"/>
                                <w:sz w:val="15"/>
                                <w:szCs w:val="15"/>
                                <w:lang w:val="en"/>
                              </w:rPr>
                            </w:pPr>
                          </w:p>
                          <w:p w14:paraId="4CCB896F" w14:textId="77777777" w:rsidR="00345729" w:rsidRPr="00290B1F" w:rsidRDefault="00345729" w:rsidP="00381DB8">
                            <w:pPr>
                              <w:widowControl w:val="0"/>
                              <w:spacing w:line="320" w:lineRule="exact"/>
                              <w:rPr>
                                <w:color w:val="FFFFFE"/>
                                <w:sz w:val="15"/>
                                <w:szCs w:val="15"/>
                                <w:lang w:val="en"/>
                              </w:rPr>
                            </w:pPr>
                          </w:p>
                          <w:p w14:paraId="37643A45" w14:textId="77777777" w:rsidR="00345729" w:rsidRPr="00290B1F" w:rsidRDefault="00345729" w:rsidP="00381DB8">
                            <w:pPr>
                              <w:widowControl w:val="0"/>
                              <w:spacing w:line="320" w:lineRule="exact"/>
                              <w:rPr>
                                <w:color w:val="FFFFFE"/>
                                <w:sz w:val="15"/>
                                <w:szCs w:val="15"/>
                                <w:lang w:val="en"/>
                              </w:rPr>
                            </w:pPr>
                            <w:r w:rsidRPr="00290B1F">
                              <w:rPr>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E8CAF" id="Text Box 35" o:spid="_x0000_s1037" type="#_x0000_t202" style="position:absolute;margin-left:613.35pt;margin-top:205.8pt;width:124.95pt;height:397.35pt;z-index:2516305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" filled="f" fillcolor="#fffffe" stroked="f" strokecolor="#212120" insetpen="t">
                <v:textbox inset="2.88pt,2.88pt,2.88pt,2.88pt">
                  <w:txbxContent>
                    <w:p w14:paraId="29B577F5" w14:textId="77777777" w:rsidR="00345729" w:rsidRPr="00F74A8B" w:rsidRDefault="00345729" w:rsidP="00F74A8B">
                      <w:pPr>
                        <w:widowControl w:val="0"/>
                        <w:spacing w:line="320" w:lineRule="exact"/>
                        <w:rPr>
                          <w:rFonts w:ascii="Arial" w:hAnsi="Arial" w:cs="Arial"/>
                          <w:color w:val="EF792F"/>
                          <w:spacing w:val="20"/>
                          <w:w w:val="90"/>
                          <w:sz w:val="28"/>
                          <w:szCs w:val="28"/>
                          <w:lang w:val="en"/>
                        </w:rPr>
                      </w:pPr>
                    </w:p>
                    <w:p w14:paraId="31C7AA34" w14:textId="77777777" w:rsidR="00345729" w:rsidRDefault="00345729" w:rsidP="00F74A8B">
                      <w:pPr>
                        <w:widowControl w:val="0"/>
                        <w:spacing w:line="320" w:lineRule="exact"/>
                        <w:jc w:val="center"/>
                        <w:rPr>
                          <w:rFonts w:ascii="Arial" w:hAnsi="Arial" w:cs="Arial"/>
                          <w:color w:val="EF792F"/>
                          <w:spacing w:val="20"/>
                          <w:w w:val="90"/>
                          <w:sz w:val="28"/>
                          <w:szCs w:val="28"/>
                          <w:lang w:val="en"/>
                        </w:rPr>
                      </w:pPr>
                    </w:p>
                    <w:p w14:paraId="53D94935" w14:textId="77777777" w:rsidR="003F5E1C" w:rsidRDefault="003F5E1C" w:rsidP="00F74A8B">
                      <w:pPr>
                        <w:widowControl w:val="0"/>
                        <w:spacing w:line="320" w:lineRule="exact"/>
                        <w:jc w:val="center"/>
                        <w:rPr>
                          <w:rFonts w:ascii="Arial" w:hAnsi="Arial" w:cs="Arial"/>
                          <w:color w:val="EF792F"/>
                          <w:spacing w:val="20"/>
                          <w:w w:val="90"/>
                          <w:sz w:val="28"/>
                          <w:szCs w:val="28"/>
                          <w:lang w:val="en"/>
                        </w:rPr>
                      </w:pPr>
                    </w:p>
                    <w:p w14:paraId="51DA588F" w14:textId="77777777" w:rsidR="003F5E1C" w:rsidRPr="003F5E1C" w:rsidRDefault="003F5E1C" w:rsidP="00F74A8B">
                      <w:pPr>
                        <w:widowControl w:val="0"/>
                        <w:spacing w:line="320" w:lineRule="exact"/>
                        <w:jc w:val="center"/>
                        <w:rPr>
                          <w:rFonts w:ascii="Arial" w:hAnsi="Arial" w:cs="Arial"/>
                          <w:color w:val="FFFFFF" w:themeColor="background1"/>
                          <w:spacing w:val="20"/>
                          <w:w w:val="90"/>
                          <w:sz w:val="28"/>
                          <w:szCs w:val="28"/>
                          <w:lang w:val="en"/>
                        </w:rPr>
                      </w:pPr>
                    </w:p>
                    <w:p w14:paraId="40844BC7" w14:textId="77777777" w:rsidR="00F03926" w:rsidRDefault="00F03926" w:rsidP="00F74A8B">
                      <w:pPr>
                        <w:widowControl w:val="0"/>
                        <w:spacing w:line="320" w:lineRule="exact"/>
                        <w:jc w:val="center"/>
                        <w:rPr>
                          <w:color w:val="FFFFFF" w:themeColor="background1"/>
                          <w:spacing w:val="20"/>
                          <w:w w:val="90"/>
                          <w:sz w:val="28"/>
                          <w:szCs w:val="28"/>
                          <w:lang w:val="en"/>
                        </w:rPr>
                      </w:pPr>
                    </w:p>
                    <w:p w14:paraId="2E5BE55D" w14:textId="77777777" w:rsidR="00345729" w:rsidRPr="00F30ADE" w:rsidRDefault="003F5E1C" w:rsidP="00F74A8B">
                      <w:pPr>
                        <w:widowControl w:val="0"/>
                        <w:spacing w:line="320" w:lineRule="exact"/>
                        <w:jc w:val="center"/>
                        <w:rPr>
                          <w:rFonts w:ascii="Burford Rustic Shadow Two A" w:hAnsi="Burford Rustic Shadow Two A"/>
                          <w:smallCaps/>
                          <w:color w:val="FFFFFF" w:themeColor="background1"/>
                          <w:spacing w:val="20"/>
                          <w:w w:val="90"/>
                          <w:sz w:val="28"/>
                          <w:szCs w:val="28"/>
                          <w:lang w:val="en"/>
                        </w:rPr>
                      </w:pPr>
                      <w:r w:rsidRPr="00F30ADE">
                        <w:rPr>
                          <w:rFonts w:ascii="Burford Rustic Shadow Two A" w:hAnsi="Burford Rustic Shadow Two A"/>
                          <w:smallCaps/>
                          <w:color w:val="FFFFFF" w:themeColor="background1"/>
                          <w:spacing w:val="20"/>
                          <w:w w:val="90"/>
                          <w:sz w:val="28"/>
                          <w:szCs w:val="28"/>
                          <w:lang w:val="en"/>
                        </w:rPr>
                        <w:t>Pu</w:t>
                      </w:r>
                      <w:r w:rsidR="00345729" w:rsidRPr="00F30ADE">
                        <w:rPr>
                          <w:rFonts w:ascii="Burford Rustic Shadow Two A" w:hAnsi="Burford Rustic Shadow Two A"/>
                          <w:smallCaps/>
                          <w:color w:val="FFFFFF" w:themeColor="background1"/>
                          <w:spacing w:val="20"/>
                          <w:w w:val="90"/>
                          <w:sz w:val="28"/>
                          <w:szCs w:val="28"/>
                          <w:lang w:val="en"/>
                        </w:rPr>
                        <w:t>blished</w:t>
                      </w:r>
                    </w:p>
                    <w:p w14:paraId="167AF2FC" w14:textId="77777777" w:rsidR="00345729" w:rsidRPr="00F30ADE" w:rsidRDefault="00345729" w:rsidP="00F74A8B">
                      <w:pPr>
                        <w:widowControl w:val="0"/>
                        <w:spacing w:line="320" w:lineRule="exact"/>
                        <w:jc w:val="center"/>
                        <w:rPr>
                          <w:rFonts w:ascii="Burford Rustic Shadow Two A" w:hAnsi="Burford Rustic Shadow Two A"/>
                          <w:smallCaps/>
                          <w:color w:val="FFFFFF" w:themeColor="background1"/>
                          <w:spacing w:val="20"/>
                          <w:w w:val="90"/>
                          <w:sz w:val="28"/>
                          <w:szCs w:val="28"/>
                          <w:lang w:val="en"/>
                        </w:rPr>
                      </w:pPr>
                      <w:r w:rsidRPr="00F30ADE">
                        <w:rPr>
                          <w:rFonts w:ascii="Burford Rustic Shadow Two A" w:hAnsi="Burford Rustic Shadow Two A"/>
                          <w:smallCaps/>
                          <w:color w:val="FFFFFF" w:themeColor="background1"/>
                          <w:spacing w:val="20"/>
                          <w:w w:val="90"/>
                          <w:sz w:val="28"/>
                          <w:szCs w:val="28"/>
                          <w:lang w:val="en"/>
                        </w:rPr>
                        <w:t>Bi-Monthly</w:t>
                      </w:r>
                    </w:p>
                    <w:p w14:paraId="05C86AFE" w14:textId="77777777" w:rsidR="00345729" w:rsidRPr="00F30ADE" w:rsidRDefault="00345729" w:rsidP="0006089C">
                      <w:pPr>
                        <w:widowControl w:val="0"/>
                        <w:spacing w:line="320" w:lineRule="exact"/>
                        <w:jc w:val="center"/>
                        <w:rPr>
                          <w:rFonts w:ascii="Burford Rustic Shadow Two A" w:hAnsi="Burford Rustic Shadow Two A"/>
                          <w:smallCaps/>
                          <w:color w:val="FFFFFF" w:themeColor="background1"/>
                          <w:spacing w:val="20"/>
                          <w:w w:val="90"/>
                          <w:sz w:val="32"/>
                          <w:szCs w:val="32"/>
                          <w:lang w:val="en"/>
                        </w:rPr>
                      </w:pPr>
                    </w:p>
                    <w:p w14:paraId="74BD43A6" w14:textId="77777777" w:rsidR="003F5E1C" w:rsidRPr="00F30ADE" w:rsidRDefault="003F5E1C" w:rsidP="0006089C">
                      <w:pPr>
                        <w:widowControl w:val="0"/>
                        <w:spacing w:line="320" w:lineRule="exact"/>
                        <w:jc w:val="center"/>
                        <w:rPr>
                          <w:rFonts w:ascii="Burford Rustic Shadow Two A" w:hAnsi="Burford Rustic Shadow Two A"/>
                          <w:smallCaps/>
                          <w:color w:val="FFFFFF" w:themeColor="background1"/>
                          <w:spacing w:val="20"/>
                          <w:w w:val="90"/>
                          <w:sz w:val="32"/>
                          <w:szCs w:val="32"/>
                          <w:lang w:val="en"/>
                        </w:rPr>
                      </w:pPr>
                    </w:p>
                    <w:p w14:paraId="1BD92C0C" w14:textId="77777777" w:rsidR="003F5E1C" w:rsidRPr="00F30ADE" w:rsidRDefault="003F5E1C" w:rsidP="0006089C">
                      <w:pPr>
                        <w:widowControl w:val="0"/>
                        <w:spacing w:line="320" w:lineRule="exact"/>
                        <w:jc w:val="center"/>
                        <w:rPr>
                          <w:rFonts w:ascii="Burford Rustic Shadow Two A" w:hAnsi="Burford Rustic Shadow Two A"/>
                          <w:smallCaps/>
                          <w:color w:val="FFFFFF" w:themeColor="background1"/>
                          <w:spacing w:val="20"/>
                          <w:w w:val="90"/>
                          <w:sz w:val="32"/>
                          <w:szCs w:val="32"/>
                          <w:lang w:val="en"/>
                        </w:rPr>
                      </w:pPr>
                    </w:p>
                    <w:p w14:paraId="757B7BD5" w14:textId="77777777" w:rsidR="00345729" w:rsidRPr="00F30ADE" w:rsidRDefault="00345729" w:rsidP="0006089C">
                      <w:pPr>
                        <w:widowControl w:val="0"/>
                        <w:spacing w:line="320" w:lineRule="exact"/>
                        <w:jc w:val="center"/>
                        <w:rPr>
                          <w:rFonts w:ascii="Burford Rustic Shadow Two A" w:hAnsi="Burford Rustic Shadow Two A"/>
                          <w:color w:val="FFFFFF" w:themeColor="background1"/>
                          <w:spacing w:val="20"/>
                          <w:w w:val="90"/>
                          <w:sz w:val="32"/>
                          <w:szCs w:val="32"/>
                          <w:lang w:val="en"/>
                        </w:rPr>
                      </w:pPr>
                      <w:r w:rsidRPr="00F30ADE">
                        <w:rPr>
                          <w:rFonts w:ascii="Burford Rustic Shadow Two A" w:hAnsi="Burford Rustic Shadow Two A"/>
                          <w:color w:val="FFFFFF" w:themeColor="background1"/>
                          <w:spacing w:val="20"/>
                          <w:w w:val="90"/>
                          <w:sz w:val="32"/>
                          <w:szCs w:val="32"/>
                          <w:lang w:val="en"/>
                        </w:rPr>
                        <w:t xml:space="preserve">Cook County </w:t>
                      </w:r>
                      <w:r w:rsidRPr="00F30ADE">
                        <w:rPr>
                          <w:rFonts w:ascii="Burford Rustic Shadow Two A" w:hAnsi="Burford Rustic Shadow Two A"/>
                          <w:color w:val="FFFFFF" w:themeColor="background1"/>
                          <w:spacing w:val="20"/>
                          <w:w w:val="90"/>
                          <w:sz w:val="32"/>
                          <w:szCs w:val="32"/>
                          <w:lang w:val="en"/>
                        </w:rPr>
                        <w:br/>
                        <w:t>Farm Bureau</w:t>
                      </w:r>
                      <w:r w:rsidR="004739E5" w:rsidRPr="00F30ADE">
                        <w:rPr>
                          <w:rFonts w:ascii="Burford Rustic Shadow Two A" w:hAnsi="Burford Rustic Shadow Two A"/>
                          <w:color w:val="FFFFFF" w:themeColor="background1"/>
                          <w:spacing w:val="20"/>
                          <w:w w:val="90"/>
                          <w:sz w:val="32"/>
                          <w:szCs w:val="32"/>
                          <w:lang w:val="en"/>
                        </w:rPr>
                        <w:t>®</w:t>
                      </w:r>
                    </w:p>
                    <w:p w14:paraId="1D4A926B" w14:textId="77777777" w:rsidR="00345729" w:rsidRPr="00FE4DCB" w:rsidRDefault="0006089C"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6438 Joliet Road</w:t>
                      </w:r>
                    </w:p>
                    <w:p w14:paraId="50DFC60C" w14:textId="77777777" w:rsidR="00345729" w:rsidRPr="00FE4DCB" w:rsidRDefault="00345729"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Countryside, IL</w:t>
                      </w:r>
                    </w:p>
                    <w:p w14:paraId="33BD9686" w14:textId="77777777" w:rsidR="00345729" w:rsidRPr="00FE4DCB" w:rsidRDefault="00345729"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60525</w:t>
                      </w:r>
                    </w:p>
                    <w:p w14:paraId="0B445632" w14:textId="77777777" w:rsidR="00345729" w:rsidRPr="000F0E5A" w:rsidRDefault="00345729" w:rsidP="0006089C">
                      <w:pPr>
                        <w:widowControl w:val="0"/>
                        <w:spacing w:line="320" w:lineRule="exact"/>
                        <w:jc w:val="center"/>
                        <w:rPr>
                          <w:color w:val="FFFFFF" w:themeColor="background1"/>
                          <w:spacing w:val="20"/>
                          <w:w w:val="90"/>
                          <w:sz w:val="24"/>
                          <w:szCs w:val="28"/>
                          <w:lang w:val="en"/>
                        </w:rPr>
                      </w:pPr>
                    </w:p>
                    <w:p w14:paraId="57AB6287" w14:textId="77777777" w:rsidR="00345729" w:rsidRPr="00F30ADE" w:rsidRDefault="00345729" w:rsidP="0006089C">
                      <w:pPr>
                        <w:widowControl w:val="0"/>
                        <w:spacing w:line="320" w:lineRule="exact"/>
                        <w:jc w:val="center"/>
                        <w:rPr>
                          <w:rFonts w:ascii="Burford Rustic Shadow Two A" w:hAnsi="Burford Rustic Shadow Two A"/>
                          <w:color w:val="FFFFFF" w:themeColor="background1"/>
                          <w:spacing w:val="20"/>
                          <w:w w:val="90"/>
                          <w:sz w:val="24"/>
                          <w:szCs w:val="28"/>
                          <w:lang w:val="en"/>
                        </w:rPr>
                      </w:pPr>
                      <w:r w:rsidRPr="00F30ADE">
                        <w:rPr>
                          <w:rFonts w:ascii="Burford Rustic Shadow Two A" w:hAnsi="Burford Rustic Shadow Two A"/>
                          <w:color w:val="FFFFFF" w:themeColor="background1"/>
                          <w:spacing w:val="20"/>
                          <w:w w:val="90"/>
                          <w:sz w:val="24"/>
                          <w:szCs w:val="28"/>
                          <w:lang w:val="en"/>
                        </w:rPr>
                        <w:t>Phone:</w:t>
                      </w:r>
                    </w:p>
                    <w:p w14:paraId="64EFAEE1" w14:textId="77777777" w:rsidR="00345729" w:rsidRPr="00FE4DCB" w:rsidRDefault="003F5E1C"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(708) 354-</w:t>
                      </w:r>
                      <w:r w:rsidR="00345729" w:rsidRPr="00FE4DCB">
                        <w:rPr>
                          <w:rFonts w:ascii="Georgia" w:hAnsi="Georgia"/>
                          <w:color w:val="FFFFFF" w:themeColor="background1"/>
                          <w:spacing w:val="20"/>
                          <w:w w:val="90"/>
                          <w:lang w:val="en"/>
                        </w:rPr>
                        <w:t>3276</w:t>
                      </w:r>
                    </w:p>
                    <w:p w14:paraId="5A14E5C6" w14:textId="77777777" w:rsidR="00345729" w:rsidRPr="00F30ADE" w:rsidRDefault="00345729" w:rsidP="0006089C">
                      <w:pPr>
                        <w:widowControl w:val="0"/>
                        <w:spacing w:line="320" w:lineRule="exact"/>
                        <w:jc w:val="center"/>
                        <w:rPr>
                          <w:rFonts w:ascii="Burford Rustic Shadow Two A" w:hAnsi="Burford Rustic Shadow Two A"/>
                          <w:color w:val="FFFFFF" w:themeColor="background1"/>
                          <w:spacing w:val="20"/>
                          <w:w w:val="90"/>
                          <w:sz w:val="24"/>
                          <w:szCs w:val="28"/>
                          <w:lang w:val="en"/>
                        </w:rPr>
                      </w:pPr>
                      <w:r w:rsidRPr="00F30ADE">
                        <w:rPr>
                          <w:rFonts w:ascii="Burford Rustic Shadow Two A" w:hAnsi="Burford Rustic Shadow Two A"/>
                          <w:color w:val="FFFFFF" w:themeColor="background1"/>
                          <w:spacing w:val="20"/>
                          <w:w w:val="90"/>
                          <w:sz w:val="24"/>
                          <w:szCs w:val="28"/>
                          <w:lang w:val="en"/>
                        </w:rPr>
                        <w:t>Fax:</w:t>
                      </w:r>
                    </w:p>
                    <w:p w14:paraId="6EBFB651" w14:textId="77777777" w:rsidR="00345729" w:rsidRPr="00FE4DCB" w:rsidRDefault="003F5E1C" w:rsidP="0006089C">
                      <w:pPr>
                        <w:widowControl w:val="0"/>
                        <w:spacing w:line="320" w:lineRule="exact"/>
                        <w:jc w:val="center"/>
                        <w:rPr>
                          <w:rFonts w:ascii="Georgia" w:hAnsi="Georgia"/>
                          <w:color w:val="FFFFFF" w:themeColor="background1"/>
                          <w:spacing w:val="20"/>
                          <w:w w:val="90"/>
                          <w:lang w:val="en"/>
                        </w:rPr>
                      </w:pPr>
                      <w:r w:rsidRPr="00FE4DCB">
                        <w:rPr>
                          <w:rFonts w:ascii="Georgia" w:hAnsi="Georgia"/>
                          <w:color w:val="FFFFFF" w:themeColor="background1"/>
                          <w:spacing w:val="20"/>
                          <w:w w:val="90"/>
                          <w:lang w:val="en"/>
                        </w:rPr>
                        <w:t>(708) 579-</w:t>
                      </w:r>
                      <w:r w:rsidR="00345729" w:rsidRPr="00FE4DCB">
                        <w:rPr>
                          <w:rFonts w:ascii="Georgia" w:hAnsi="Georgia"/>
                          <w:color w:val="FFFFFF" w:themeColor="background1"/>
                          <w:spacing w:val="20"/>
                          <w:w w:val="90"/>
                          <w:lang w:val="en"/>
                        </w:rPr>
                        <w:t>6056</w:t>
                      </w:r>
                    </w:p>
                    <w:p w14:paraId="4BC23604" w14:textId="77777777" w:rsidR="00E227E9" w:rsidRPr="00F30ADE" w:rsidRDefault="00E227E9" w:rsidP="0006089C">
                      <w:pPr>
                        <w:widowControl w:val="0"/>
                        <w:spacing w:line="320" w:lineRule="exact"/>
                        <w:jc w:val="center"/>
                        <w:rPr>
                          <w:color w:val="FFFFFF" w:themeColor="background1"/>
                          <w:spacing w:val="20"/>
                          <w:w w:val="90"/>
                          <w:sz w:val="22"/>
                          <w:szCs w:val="22"/>
                          <w:lang w:val="en"/>
                        </w:rPr>
                      </w:pPr>
                    </w:p>
                    <w:p w14:paraId="749F0334" w14:textId="77777777" w:rsidR="00E227E9" w:rsidRPr="00FE4DCB" w:rsidRDefault="00E227E9" w:rsidP="0006089C">
                      <w:pPr>
                        <w:widowControl w:val="0"/>
                        <w:spacing w:line="320" w:lineRule="exact"/>
                        <w:jc w:val="center"/>
                        <w:rPr>
                          <w:color w:val="FFFFFF" w:themeColor="background1"/>
                          <w:spacing w:val="20"/>
                          <w:w w:val="90"/>
                          <w:lang w:val="en"/>
                        </w:rPr>
                      </w:pPr>
                      <w:r w:rsidRPr="00FE4DCB">
                        <w:rPr>
                          <w:color w:val="FFFFFF" w:themeColor="background1"/>
                          <w:spacing w:val="20"/>
                          <w:w w:val="90"/>
                          <w:lang w:val="en"/>
                        </w:rPr>
                        <w:t>www.cookcfb.org</w:t>
                      </w:r>
                    </w:p>
                    <w:p w14:paraId="134AD43C" w14:textId="77777777" w:rsidR="00023FAD" w:rsidRPr="00FE4DCB" w:rsidRDefault="00023FAD" w:rsidP="0006089C">
                      <w:pPr>
                        <w:widowControl w:val="0"/>
                        <w:spacing w:line="320" w:lineRule="exact"/>
                        <w:jc w:val="center"/>
                        <w:rPr>
                          <w:color w:val="FFFFFF" w:themeColor="background1"/>
                          <w:spacing w:val="20"/>
                          <w:w w:val="90"/>
                          <w:lang w:val="en"/>
                        </w:rPr>
                      </w:pPr>
                    </w:p>
                    <w:p w14:paraId="38BCBC77" w14:textId="77777777" w:rsidR="00023FAD" w:rsidRPr="00FE4DCB" w:rsidRDefault="00023FAD" w:rsidP="0006089C">
                      <w:pPr>
                        <w:widowControl w:val="0"/>
                        <w:spacing w:line="320" w:lineRule="exact"/>
                        <w:jc w:val="center"/>
                        <w:rPr>
                          <w:color w:val="FFFFFF" w:themeColor="background1"/>
                          <w:spacing w:val="20"/>
                          <w:w w:val="90"/>
                          <w:lang w:val="en"/>
                        </w:rPr>
                      </w:pPr>
                      <w:r w:rsidRPr="00FE4DCB">
                        <w:rPr>
                          <w:color w:val="FFFFFF" w:themeColor="background1"/>
                          <w:spacing w:val="20"/>
                          <w:w w:val="90"/>
                          <w:lang w:val="en"/>
                        </w:rPr>
                        <w:t>bona@cookcfb.org</w:t>
                      </w:r>
                    </w:p>
                    <w:p w14:paraId="3B9703B0" w14:textId="77777777" w:rsidR="00345729" w:rsidRPr="00290B1F" w:rsidRDefault="00345729" w:rsidP="00F74A8B">
                      <w:pPr>
                        <w:widowControl w:val="0"/>
                        <w:spacing w:line="320" w:lineRule="exact"/>
                        <w:jc w:val="center"/>
                        <w:rPr>
                          <w:color w:val="EF792F"/>
                          <w:spacing w:val="20"/>
                          <w:w w:val="90"/>
                          <w:sz w:val="28"/>
                          <w:szCs w:val="28"/>
                          <w:lang w:val="en"/>
                        </w:rPr>
                      </w:pPr>
                    </w:p>
                    <w:p w14:paraId="2B754457" w14:textId="77777777" w:rsidR="00345729" w:rsidRPr="00290B1F" w:rsidRDefault="00345729" w:rsidP="00381DB8">
                      <w:pPr>
                        <w:widowControl w:val="0"/>
                        <w:spacing w:line="320" w:lineRule="exact"/>
                        <w:rPr>
                          <w:color w:val="676767"/>
                          <w:sz w:val="15"/>
                          <w:szCs w:val="15"/>
                          <w:lang w:val="en"/>
                        </w:rPr>
                      </w:pPr>
                    </w:p>
                    <w:p w14:paraId="4CCB896F" w14:textId="77777777" w:rsidR="00345729" w:rsidRPr="00290B1F" w:rsidRDefault="00345729" w:rsidP="00381DB8">
                      <w:pPr>
                        <w:widowControl w:val="0"/>
                        <w:spacing w:line="320" w:lineRule="exact"/>
                        <w:rPr>
                          <w:color w:val="FFFFFE"/>
                          <w:sz w:val="15"/>
                          <w:szCs w:val="15"/>
                          <w:lang w:val="en"/>
                        </w:rPr>
                      </w:pPr>
                    </w:p>
                    <w:p w14:paraId="37643A45" w14:textId="77777777" w:rsidR="00345729" w:rsidRPr="00290B1F" w:rsidRDefault="00345729" w:rsidP="00381DB8">
                      <w:pPr>
                        <w:widowControl w:val="0"/>
                        <w:spacing w:line="320" w:lineRule="exact"/>
                        <w:rPr>
                          <w:color w:val="FFFFFE"/>
                          <w:sz w:val="15"/>
                          <w:szCs w:val="15"/>
                          <w:lang w:val="en"/>
                        </w:rPr>
                      </w:pPr>
                      <w:r w:rsidRPr="00290B1F">
                        <w:rPr>
                          <w:color w:val="FFFFFE"/>
                          <w:sz w:val="15"/>
                          <w:szCs w:val="15"/>
                          <w:lang w:val="en"/>
                        </w:rPr>
                        <w:t xml:space="preserve"> </w:t>
                      </w:r>
                    </w:p>
                  </w:txbxContent>
                </v:textbox>
                <w10:wrap anchorx="page" anchory="page"/>
              </v:shape>
            </w:pict>
          </mc:Fallback>
        </mc:AlternateContent>
      </w:r>
      <w:r w:rsidR="00D72D7D">
        <w:rPr>
          <w:noProof/>
        </w:rPr>
        <mc:AlternateContent>
          <mc:Choice Requires="wps">
            <w:drawing>
              <wp:anchor distT="36576" distB="36576" distL="36576" distR="36576" simplePos="0" relativeHeight="251636736" behindDoc="0" locked="0" layoutInCell="1" allowOverlap="1" wp14:anchorId="2CE981D7" wp14:editId="13A7178D">
                <wp:simplePos x="0" y="0"/>
                <wp:positionH relativeFrom="page">
                  <wp:posOffset>7894009</wp:posOffset>
                </wp:positionH>
                <wp:positionV relativeFrom="page">
                  <wp:posOffset>1172366</wp:posOffset>
                </wp:positionV>
                <wp:extent cx="819150" cy="448310"/>
                <wp:effectExtent l="0" t="0" r="0" b="8890"/>
                <wp:wrapNone/>
                <wp:docPr id="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483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AFAAE9" w14:textId="21032FC7" w:rsidR="00345729" w:rsidRPr="00F30ADE" w:rsidRDefault="00F30ADE" w:rsidP="00B07500">
                            <w:pPr>
                              <w:widowControl w:val="0"/>
                              <w:rPr>
                                <w:rFonts w:ascii="Burford Rustic Shadow Two A" w:hAnsi="Burford Rustic Shadow Two A"/>
                                <w:smallCaps/>
                                <w:color w:val="2E3640"/>
                                <w:spacing w:val="20"/>
                                <w:w w:val="90"/>
                                <w:sz w:val="24"/>
                                <w:szCs w:val="24"/>
                                <w:lang w:val="en"/>
                              </w:rPr>
                            </w:pPr>
                            <w:r>
                              <w:rPr>
                                <w:rFonts w:ascii="Burford Rustic Shadow Two A" w:hAnsi="Burford Rustic Shadow Two A"/>
                                <w:smallCaps/>
                                <w:color w:val="2E3640"/>
                                <w:spacing w:val="20"/>
                                <w:w w:val="90"/>
                                <w:sz w:val="24"/>
                                <w:szCs w:val="24"/>
                                <w:lang w:val="en"/>
                              </w:rPr>
                              <w:t>June</w:t>
                            </w:r>
                            <w:r w:rsidR="007C2BCF" w:rsidRPr="00F30ADE">
                              <w:rPr>
                                <w:rFonts w:ascii="Burford Rustic Shadow Two A" w:hAnsi="Burford Rustic Shadow Two A"/>
                                <w:smallCaps/>
                                <w:color w:val="2E3640"/>
                                <w:spacing w:val="20"/>
                                <w:w w:val="90"/>
                                <w:sz w:val="24"/>
                                <w:szCs w:val="24"/>
                                <w:lang w:val="en"/>
                              </w:rPr>
                              <w:t xml:space="preserve"> </w:t>
                            </w:r>
                            <w:r w:rsidR="00345729" w:rsidRPr="00F30ADE">
                              <w:rPr>
                                <w:rFonts w:ascii="Burford Rustic Shadow Two A" w:hAnsi="Burford Rustic Shadow Two A"/>
                                <w:smallCaps/>
                                <w:color w:val="2E3640"/>
                                <w:spacing w:val="20"/>
                                <w:w w:val="90"/>
                                <w:sz w:val="24"/>
                                <w:szCs w:val="24"/>
                                <w:lang w:val="en"/>
                              </w:rPr>
                              <w:t>201</w:t>
                            </w:r>
                            <w:r w:rsidR="00C83816" w:rsidRPr="00F30ADE">
                              <w:rPr>
                                <w:rFonts w:ascii="Burford Rustic Shadow Two A" w:hAnsi="Burford Rustic Shadow Two A"/>
                                <w:smallCaps/>
                                <w:color w:val="2E3640"/>
                                <w:spacing w:val="20"/>
                                <w:w w:val="90"/>
                                <w:sz w:val="24"/>
                                <w:szCs w:val="24"/>
                                <w:lang w:val="en"/>
                              </w:rPr>
                              <w:t>8</w:t>
                            </w:r>
                          </w:p>
                          <w:p w14:paraId="3C3C7EC4" w14:textId="77777777" w:rsidR="007C2BCF" w:rsidRPr="00F30ADE" w:rsidRDefault="007C2BCF" w:rsidP="00B07500">
                            <w:pPr>
                              <w:widowControl w:val="0"/>
                              <w:rPr>
                                <w:rFonts w:ascii="Burford Rustic Shadow Two A" w:hAnsi="Burford Rustic Shadow Two A"/>
                                <w:smallCaps/>
                                <w:color w:val="2E3640"/>
                                <w:w w:val="90"/>
                                <w:sz w:val="24"/>
                                <w:szCs w:val="24"/>
                                <w:lang w:val="en"/>
                              </w:rPr>
                            </w:pPr>
                            <w:r w:rsidRPr="00F30ADE">
                              <w:rPr>
                                <w:rFonts w:ascii="Burford Rustic Shadow Two A" w:hAnsi="Burford Rustic Shadow Two A"/>
                                <w:smallCaps/>
                                <w:color w:val="2E3640"/>
                                <w:spacing w:val="20"/>
                                <w:w w:val="90"/>
                                <w:sz w:val="24"/>
                                <w:szCs w:val="24"/>
                                <w:lang w:val="en"/>
                              </w:rPr>
                              <w:t>Vol. V</w:t>
                            </w:r>
                            <w:r w:rsidR="00C83816" w:rsidRPr="00F30ADE">
                              <w:rPr>
                                <w:rFonts w:ascii="Burford Rustic Shadow Two A" w:hAnsi="Burford Rustic Shadow Two A"/>
                                <w:smallCaps/>
                                <w:color w:val="2E3640"/>
                                <w:spacing w:val="20"/>
                                <w:w w:val="90"/>
                                <w:sz w:val="24"/>
                                <w:szCs w:val="24"/>
                                <w:lang w:val="en"/>
                              </w:rPr>
                              <w: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81D7" id="Text Box 41" o:spid="_x0000_s1038" type="#_x0000_t202" style="position:absolute;margin-left:621.6pt;margin-top:92.3pt;width:64.5pt;height:35.3pt;z-index:2516367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" filled="f" fillcolor="#fffffe" stroked="f" strokecolor="#212120" insetpen="t">
                <v:textbox inset="2.88pt,2.88pt,2.88pt,2.88pt">
                  <w:txbxContent>
                    <w:p w14:paraId="26AFAAE9" w14:textId="21032FC7" w:rsidR="00345729" w:rsidRPr="00F30ADE" w:rsidRDefault="00F30ADE" w:rsidP="00B07500">
                      <w:pPr>
                        <w:widowControl w:val="0"/>
                        <w:rPr>
                          <w:rFonts w:ascii="Burford Rustic Shadow Two A" w:hAnsi="Burford Rustic Shadow Two A"/>
                          <w:smallCaps/>
                          <w:color w:val="2E3640"/>
                          <w:spacing w:val="20"/>
                          <w:w w:val="90"/>
                          <w:sz w:val="24"/>
                          <w:szCs w:val="24"/>
                          <w:lang w:val="en"/>
                        </w:rPr>
                      </w:pPr>
                      <w:r>
                        <w:rPr>
                          <w:rFonts w:ascii="Burford Rustic Shadow Two A" w:hAnsi="Burford Rustic Shadow Two A"/>
                          <w:smallCaps/>
                          <w:color w:val="2E3640"/>
                          <w:spacing w:val="20"/>
                          <w:w w:val="90"/>
                          <w:sz w:val="24"/>
                          <w:szCs w:val="24"/>
                          <w:lang w:val="en"/>
                        </w:rPr>
                        <w:t>June</w:t>
                      </w:r>
                      <w:r w:rsidR="007C2BCF" w:rsidRPr="00F30ADE">
                        <w:rPr>
                          <w:rFonts w:ascii="Burford Rustic Shadow Two A" w:hAnsi="Burford Rustic Shadow Two A"/>
                          <w:smallCaps/>
                          <w:color w:val="2E3640"/>
                          <w:spacing w:val="20"/>
                          <w:w w:val="90"/>
                          <w:sz w:val="24"/>
                          <w:szCs w:val="24"/>
                          <w:lang w:val="en"/>
                        </w:rPr>
                        <w:t xml:space="preserve"> </w:t>
                      </w:r>
                      <w:r w:rsidR="00345729" w:rsidRPr="00F30ADE">
                        <w:rPr>
                          <w:rFonts w:ascii="Burford Rustic Shadow Two A" w:hAnsi="Burford Rustic Shadow Two A"/>
                          <w:smallCaps/>
                          <w:color w:val="2E3640"/>
                          <w:spacing w:val="20"/>
                          <w:w w:val="90"/>
                          <w:sz w:val="24"/>
                          <w:szCs w:val="24"/>
                          <w:lang w:val="en"/>
                        </w:rPr>
                        <w:t>201</w:t>
                      </w:r>
                      <w:r w:rsidR="00C83816" w:rsidRPr="00F30ADE">
                        <w:rPr>
                          <w:rFonts w:ascii="Burford Rustic Shadow Two A" w:hAnsi="Burford Rustic Shadow Two A"/>
                          <w:smallCaps/>
                          <w:color w:val="2E3640"/>
                          <w:spacing w:val="20"/>
                          <w:w w:val="90"/>
                          <w:sz w:val="24"/>
                          <w:szCs w:val="24"/>
                          <w:lang w:val="en"/>
                        </w:rPr>
                        <w:t>8</w:t>
                      </w:r>
                    </w:p>
                    <w:p w14:paraId="3C3C7EC4" w14:textId="77777777" w:rsidR="007C2BCF" w:rsidRPr="00F30ADE" w:rsidRDefault="007C2BCF" w:rsidP="00B07500">
                      <w:pPr>
                        <w:widowControl w:val="0"/>
                        <w:rPr>
                          <w:rFonts w:ascii="Burford Rustic Shadow Two A" w:hAnsi="Burford Rustic Shadow Two A"/>
                          <w:smallCaps/>
                          <w:color w:val="2E3640"/>
                          <w:w w:val="90"/>
                          <w:sz w:val="24"/>
                          <w:szCs w:val="24"/>
                          <w:lang w:val="en"/>
                        </w:rPr>
                      </w:pPr>
                      <w:r w:rsidRPr="00F30ADE">
                        <w:rPr>
                          <w:rFonts w:ascii="Burford Rustic Shadow Two A" w:hAnsi="Burford Rustic Shadow Two A"/>
                          <w:smallCaps/>
                          <w:color w:val="2E3640"/>
                          <w:spacing w:val="20"/>
                          <w:w w:val="90"/>
                          <w:sz w:val="24"/>
                          <w:szCs w:val="24"/>
                          <w:lang w:val="en"/>
                        </w:rPr>
                        <w:t>Vol. V</w:t>
                      </w:r>
                      <w:r w:rsidR="00C83816" w:rsidRPr="00F30ADE">
                        <w:rPr>
                          <w:rFonts w:ascii="Burford Rustic Shadow Two A" w:hAnsi="Burford Rustic Shadow Two A"/>
                          <w:smallCaps/>
                          <w:color w:val="2E3640"/>
                          <w:spacing w:val="20"/>
                          <w:w w:val="90"/>
                          <w:sz w:val="24"/>
                          <w:szCs w:val="24"/>
                          <w:lang w:val="en"/>
                        </w:rPr>
                        <w:t>I</w:t>
                      </w:r>
                    </w:p>
                  </w:txbxContent>
                </v:textbox>
                <w10:wrap anchorx="page" anchory="page"/>
              </v:shape>
            </w:pict>
          </mc:Fallback>
        </mc:AlternateContent>
      </w:r>
      <w:r w:rsidR="003D4E97">
        <w:rPr>
          <w:noProof/>
        </w:rPr>
        <mc:AlternateContent>
          <mc:Choice Requires="wps">
            <w:drawing>
              <wp:anchor distT="36576" distB="36576" distL="36576" distR="36576" simplePos="0" relativeHeight="251632640" behindDoc="0" locked="0" layoutInCell="1" allowOverlap="1" wp14:anchorId="0D961A89" wp14:editId="327EDC21">
                <wp:simplePos x="0" y="0"/>
                <wp:positionH relativeFrom="page">
                  <wp:posOffset>11731625</wp:posOffset>
                </wp:positionH>
                <wp:positionV relativeFrom="page">
                  <wp:posOffset>1492250</wp:posOffset>
                </wp:positionV>
                <wp:extent cx="3592195" cy="2207895"/>
                <wp:effectExtent l="152400" t="152400" r="160655" b="192405"/>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2207895"/>
                        </a:xfrm>
                        <a:prstGeom prst="rect">
                          <a:avLst/>
                        </a:prstGeom>
                        <a:solidFill>
                          <a:srgbClr val="4A4A4A"/>
                        </a:solidFill>
                        <a:ln>
                          <a:noFill/>
                        </a:ln>
                        <a:effectLst>
                          <a:glow rad="139700">
                            <a:schemeClr val="accent3">
                              <a:satMod val="175000"/>
                              <a:alpha val="40000"/>
                            </a:schemeClr>
                          </a:glow>
                          <a:outerShdw blurRad="50800" dist="38100" dir="5400000" algn="t" rotWithShape="0">
                            <a:prstClr val="black">
                              <a:alpha val="40000"/>
                            </a:prstClr>
                          </a:outerShdw>
                          <a:softEdge rad="12700"/>
                        </a:effectLst>
                        <a:extLst/>
                      </wps:spPr>
                      <wps:txbx>
                        <w:txbxContent>
                          <w:p w14:paraId="34D3157F" w14:textId="77777777" w:rsidR="00FB3482" w:rsidRDefault="00FB3482" w:rsidP="00381DB8">
                            <w:pPr>
                              <w:widowControl w:val="0"/>
                              <w:spacing w:line="400" w:lineRule="exact"/>
                              <w:jc w:val="right"/>
                              <w:rPr>
                                <w:color w:val="FFFFFE"/>
                                <w:spacing w:val="8"/>
                                <w:w w:val="90"/>
                                <w:sz w:val="40"/>
                                <w:szCs w:val="36"/>
                                <w:lang w:val="en"/>
                              </w:rPr>
                            </w:pPr>
                          </w:p>
                          <w:p w14:paraId="20EC774A" w14:textId="77777777" w:rsidR="00345729" w:rsidRPr="00F30ADE" w:rsidRDefault="00CD04FA" w:rsidP="00381DB8">
                            <w:pPr>
                              <w:widowControl w:val="0"/>
                              <w:spacing w:line="400" w:lineRule="exact"/>
                              <w:jc w:val="right"/>
                              <w:rPr>
                                <w:rFonts w:ascii="Burford Rustic Shadow Two A" w:hAnsi="Burford Rustic Shadow Two A"/>
                                <w:smallCaps/>
                                <w:color w:val="FFFFFE"/>
                                <w:spacing w:val="8"/>
                                <w:w w:val="90"/>
                                <w:sz w:val="40"/>
                                <w:szCs w:val="36"/>
                                <w:lang w:val="en"/>
                              </w:rPr>
                            </w:pPr>
                            <w:r w:rsidRPr="00F30ADE">
                              <w:rPr>
                                <w:rFonts w:ascii="Burford Rustic Shadow Two A" w:hAnsi="Burford Rustic Shadow Two A"/>
                                <w:smallCaps/>
                                <w:color w:val="FFFFFE"/>
                                <w:spacing w:val="8"/>
                                <w:w w:val="90"/>
                                <w:sz w:val="40"/>
                                <w:szCs w:val="36"/>
                                <w:lang w:val="en"/>
                              </w:rPr>
                              <w:t xml:space="preserve">In </w:t>
                            </w:r>
                            <w:r w:rsidR="00345729" w:rsidRPr="00F30ADE">
                              <w:rPr>
                                <w:rFonts w:ascii="Burford Rustic Shadow Two A" w:hAnsi="Burford Rustic Shadow Two A"/>
                                <w:smallCaps/>
                                <w:color w:val="FFFFFE"/>
                                <w:spacing w:val="8"/>
                                <w:w w:val="90"/>
                                <w:sz w:val="40"/>
                                <w:szCs w:val="36"/>
                                <w:lang w:val="en"/>
                              </w:rPr>
                              <w:t>This Issue</w:t>
                            </w:r>
                          </w:p>
                          <w:p w14:paraId="2AA916AB" w14:textId="77777777" w:rsidR="003B010D" w:rsidRDefault="003B010D" w:rsidP="005F20FE">
                            <w:pPr>
                              <w:widowControl w:val="0"/>
                              <w:rPr>
                                <w:color w:val="FFFFFE"/>
                                <w:spacing w:val="8"/>
                                <w:w w:val="90"/>
                                <w:szCs w:val="36"/>
                                <w:lang w:val="en"/>
                              </w:rPr>
                            </w:pPr>
                          </w:p>
                          <w:p w14:paraId="33D76E38" w14:textId="77777777" w:rsidR="00DB4DDC" w:rsidRDefault="00DB4DDC" w:rsidP="005F20FE">
                            <w:pPr>
                              <w:widowControl w:val="0"/>
                              <w:rPr>
                                <w:color w:val="FFFFFE"/>
                                <w:spacing w:val="8"/>
                                <w:w w:val="90"/>
                                <w:szCs w:val="36"/>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614"/>
                              <w:gridCol w:w="326"/>
                            </w:tblGrid>
                            <w:tr w:rsidR="00CD4186" w:rsidRPr="002D6DEF" w14:paraId="5093DAB7" w14:textId="77777777" w:rsidTr="008A454B">
                              <w:tc>
                                <w:tcPr>
                                  <w:tcW w:w="3600" w:type="dxa"/>
                                </w:tcPr>
                                <w:p w14:paraId="6AAC3AD9" w14:textId="233BC135" w:rsidR="00CD4186" w:rsidRPr="004A438E" w:rsidRDefault="004A438E" w:rsidP="005F20FE">
                                  <w:pPr>
                                    <w:widowControl w:val="0"/>
                                    <w:rPr>
                                      <w:rFonts w:ascii="Georgia" w:hAnsi="Georgia"/>
                                      <w:color w:val="FFFFFE"/>
                                      <w:spacing w:val="8"/>
                                      <w:w w:val="90"/>
                                      <w:sz w:val="18"/>
                                      <w:szCs w:val="36"/>
                                      <w:lang w:val="en"/>
                                    </w:rPr>
                                  </w:pPr>
                                  <w:r>
                                    <w:rPr>
                                      <w:rFonts w:ascii="Georgia" w:hAnsi="Georgia"/>
                                      <w:color w:val="FFFFFE"/>
                                      <w:spacing w:val="8"/>
                                      <w:w w:val="90"/>
                                      <w:sz w:val="18"/>
                                      <w:szCs w:val="36"/>
                                      <w:lang w:val="en"/>
                                    </w:rPr>
                                    <w:t>Farm Bureau Working on Zoning Changes</w:t>
                                  </w:r>
                                </w:p>
                              </w:tc>
                              <w:tc>
                                <w:tcPr>
                                  <w:tcW w:w="1614" w:type="dxa"/>
                                </w:tcPr>
                                <w:p w14:paraId="6C5A953C" w14:textId="152B8818" w:rsidR="00CD4186" w:rsidRPr="002D6DEF" w:rsidRDefault="007B6896"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 xml:space="preserve">. . </w:t>
                                  </w:r>
                                  <w:r w:rsidR="004A438E">
                                    <w:rPr>
                                      <w:rFonts w:ascii="Georgia" w:hAnsi="Georgia"/>
                                      <w:color w:val="FFFFFE"/>
                                      <w:spacing w:val="8"/>
                                      <w:w w:val="90"/>
                                      <w:szCs w:val="36"/>
                                      <w:lang w:val="en"/>
                                    </w:rPr>
                                    <w:t xml:space="preserve">. . . . . . . . . </w:t>
                                  </w:r>
                                  <w:r w:rsidR="008A454B">
                                    <w:rPr>
                                      <w:rFonts w:ascii="Georgia" w:hAnsi="Georgia"/>
                                      <w:color w:val="FFFFFE"/>
                                      <w:spacing w:val="8"/>
                                      <w:w w:val="90"/>
                                      <w:szCs w:val="36"/>
                                      <w:lang w:val="en"/>
                                    </w:rPr>
                                    <w:t>. .</w:t>
                                  </w:r>
                                </w:p>
                              </w:tc>
                              <w:tc>
                                <w:tcPr>
                                  <w:tcW w:w="326" w:type="dxa"/>
                                </w:tcPr>
                                <w:p w14:paraId="6A1C090B" w14:textId="77777777" w:rsidR="00CD4186" w:rsidRPr="002D6DEF" w:rsidRDefault="00CD4186"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2</w:t>
                                  </w:r>
                                </w:p>
                              </w:tc>
                            </w:tr>
                            <w:tr w:rsidR="00DB4DDC" w:rsidRPr="002D6DEF" w14:paraId="025FC329" w14:textId="77777777" w:rsidTr="00FE354C">
                              <w:tc>
                                <w:tcPr>
                                  <w:tcW w:w="3600" w:type="dxa"/>
                                </w:tcPr>
                                <w:p w14:paraId="533A71A6" w14:textId="77BEA024" w:rsidR="00DB4DDC" w:rsidRPr="002D6DEF" w:rsidRDefault="00FE354C" w:rsidP="005F20FE">
                                  <w:pPr>
                                    <w:widowControl w:val="0"/>
                                    <w:rPr>
                                      <w:rFonts w:ascii="Georgia" w:hAnsi="Georgia"/>
                                      <w:color w:val="FFFFFE"/>
                                      <w:spacing w:val="8"/>
                                      <w:w w:val="90"/>
                                      <w:szCs w:val="36"/>
                                      <w:lang w:val="en"/>
                                    </w:rPr>
                                  </w:pPr>
                                  <w:r>
                                    <w:rPr>
                                      <w:rFonts w:ascii="Georgia" w:hAnsi="Georgia"/>
                                      <w:color w:val="FFFFFE"/>
                                      <w:spacing w:val="8"/>
                                      <w:w w:val="90"/>
                                      <w:szCs w:val="36"/>
                                      <w:lang w:val="en"/>
                                    </w:rPr>
                                    <w:t>Let’s Talk About the Ag on Your Plate</w:t>
                                  </w:r>
                                </w:p>
                              </w:tc>
                              <w:tc>
                                <w:tcPr>
                                  <w:tcW w:w="1614" w:type="dxa"/>
                                </w:tcPr>
                                <w:p w14:paraId="0426DEFA" w14:textId="6712759E" w:rsidR="00DB4DDC" w:rsidRPr="002D6DEF" w:rsidRDefault="00DB4DDC"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 xml:space="preserve">. . . . . . . . . . . . . </w:t>
                                  </w:r>
                                </w:p>
                              </w:tc>
                              <w:tc>
                                <w:tcPr>
                                  <w:tcW w:w="326" w:type="dxa"/>
                                </w:tcPr>
                                <w:p w14:paraId="6244BEFC" w14:textId="77777777" w:rsidR="00DB4DDC" w:rsidRPr="002D6DEF" w:rsidRDefault="0022352E"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3</w:t>
                                  </w:r>
                                </w:p>
                              </w:tc>
                            </w:tr>
                            <w:tr w:rsidR="00DB4DDC" w:rsidRPr="002D6DEF" w14:paraId="6EDCB445" w14:textId="77777777" w:rsidTr="00C029A7">
                              <w:tc>
                                <w:tcPr>
                                  <w:tcW w:w="3600" w:type="dxa"/>
                                </w:tcPr>
                                <w:p w14:paraId="2ECEA7CE" w14:textId="1D84ECE0" w:rsidR="00DB4DDC" w:rsidRPr="002D6DEF" w:rsidRDefault="008A454B" w:rsidP="005F20FE">
                                  <w:pPr>
                                    <w:widowControl w:val="0"/>
                                    <w:rPr>
                                      <w:rFonts w:ascii="Georgia" w:hAnsi="Georgia"/>
                                      <w:color w:val="FFFFFE"/>
                                      <w:spacing w:val="8"/>
                                      <w:w w:val="90"/>
                                      <w:szCs w:val="36"/>
                                      <w:lang w:val="en"/>
                                    </w:rPr>
                                  </w:pPr>
                                  <w:r>
                                    <w:rPr>
                                      <w:rFonts w:ascii="Georgia" w:hAnsi="Georgia"/>
                                      <w:color w:val="FFFFFE"/>
                                      <w:spacing w:val="8"/>
                                      <w:w w:val="90"/>
                                      <w:szCs w:val="36"/>
                                      <w:lang w:val="en"/>
                                    </w:rPr>
                                    <w:t>Images of Cook County Farming</w:t>
                                  </w:r>
                                </w:p>
                              </w:tc>
                              <w:tc>
                                <w:tcPr>
                                  <w:tcW w:w="1614" w:type="dxa"/>
                                </w:tcPr>
                                <w:p w14:paraId="49084E3F" w14:textId="77777777" w:rsidR="00DB4DDC" w:rsidRPr="002D6DEF" w:rsidRDefault="00DB4DDC"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 . . . . . . . . . .</w:t>
                                  </w:r>
                                  <w:r w:rsidR="00B5288F" w:rsidRPr="002D6DEF">
                                    <w:rPr>
                                      <w:rFonts w:ascii="Georgia" w:hAnsi="Georgia"/>
                                      <w:color w:val="FFFFFE"/>
                                      <w:spacing w:val="8"/>
                                      <w:w w:val="90"/>
                                      <w:szCs w:val="36"/>
                                      <w:lang w:val="en"/>
                                    </w:rPr>
                                    <w:t xml:space="preserve"> . . </w:t>
                                  </w:r>
                                </w:p>
                              </w:tc>
                              <w:tc>
                                <w:tcPr>
                                  <w:tcW w:w="326" w:type="dxa"/>
                                </w:tcPr>
                                <w:p w14:paraId="5EAEB182" w14:textId="77777777" w:rsidR="00DB4DDC" w:rsidRPr="002D6DEF" w:rsidRDefault="00465D49"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4</w:t>
                                  </w:r>
                                </w:p>
                              </w:tc>
                            </w:tr>
                          </w:tbl>
                          <w:p w14:paraId="23FCB86C" w14:textId="77777777" w:rsidR="002C03B7" w:rsidRPr="002D6DEF" w:rsidRDefault="002C03B7" w:rsidP="005F20FE">
                            <w:pPr>
                              <w:widowControl w:val="0"/>
                              <w:rPr>
                                <w:rFonts w:ascii="Georgia" w:hAnsi="Georgia"/>
                                <w:color w:val="FFFFFE"/>
                                <w:spacing w:val="8"/>
                                <w:w w:val="90"/>
                                <w:szCs w:val="36"/>
                                <w:lang w:val="en"/>
                              </w:rPr>
                            </w:pPr>
                          </w:p>
                          <w:p w14:paraId="313BDCBB" w14:textId="77777777" w:rsidR="00DB4DDC" w:rsidRPr="002D6DEF" w:rsidRDefault="00DB4DDC" w:rsidP="005F20FE">
                            <w:pPr>
                              <w:widowControl w:val="0"/>
                              <w:rPr>
                                <w:rFonts w:ascii="Georgia" w:hAnsi="Georgia"/>
                                <w:color w:val="FFFFFE"/>
                                <w:spacing w:val="8"/>
                                <w:w w:val="90"/>
                                <w:sz w:val="18"/>
                                <w:szCs w:val="18"/>
                                <w:lang w:val="en"/>
                              </w:rPr>
                            </w:pPr>
                          </w:p>
                          <w:p w14:paraId="608FAF13" w14:textId="77777777" w:rsidR="005F20FE" w:rsidRPr="002D6DEF" w:rsidRDefault="005F20FE" w:rsidP="005F20FE">
                            <w:pPr>
                              <w:widowControl w:val="0"/>
                              <w:rPr>
                                <w:rFonts w:ascii="Georgia" w:hAnsi="Georgia"/>
                                <w:i/>
                                <w:color w:val="FFFFFE"/>
                                <w:spacing w:val="8"/>
                                <w:w w:val="90"/>
                                <w:sz w:val="18"/>
                                <w:szCs w:val="18"/>
                                <w:lang w:val="en"/>
                              </w:rPr>
                            </w:pPr>
                            <w:r w:rsidRPr="002D6DEF">
                              <w:rPr>
                                <w:rFonts w:ascii="Georgia" w:hAnsi="Georgia"/>
                                <w:i/>
                                <w:color w:val="FFFFFE"/>
                                <w:spacing w:val="8"/>
                                <w:w w:val="90"/>
                                <w:sz w:val="18"/>
                                <w:szCs w:val="18"/>
                                <w:lang w:val="en"/>
                              </w:rPr>
                              <w:t>The Corner of Clark and Randolph is a publication of the Cook County Farm Bureau</w:t>
                            </w:r>
                            <w:r w:rsidR="002C03B7" w:rsidRPr="002D6DEF">
                              <w:rPr>
                                <w:rFonts w:ascii="Georgia" w:hAnsi="Georgia"/>
                                <w:i/>
                                <w:color w:val="FFFFFE"/>
                                <w:spacing w:val="8"/>
                                <w:w w:val="90"/>
                                <w:sz w:val="18"/>
                                <w:szCs w:val="18"/>
                                <w:lang w:val="en"/>
                              </w:rPr>
                              <w:t>®</w:t>
                            </w:r>
                            <w:r w:rsidRPr="002D6DEF">
                              <w:rPr>
                                <w:rFonts w:ascii="Georgia" w:hAnsi="Georgia"/>
                                <w:i/>
                                <w:color w:val="FFFFFE"/>
                                <w:spacing w:val="8"/>
                                <w:w w:val="90"/>
                                <w:sz w:val="18"/>
                                <w:szCs w:val="18"/>
                                <w:lang w:val="en"/>
                              </w:rPr>
                              <w:t xml:space="preserve"> Governmental Affairs Department.</w:t>
                            </w:r>
                          </w:p>
                          <w:p w14:paraId="033C4E23" w14:textId="77777777" w:rsidR="00910D4A" w:rsidRPr="00910D4A" w:rsidRDefault="00910D4A" w:rsidP="00910D4A">
                            <w:pPr>
                              <w:widowControl w:val="0"/>
                              <w:spacing w:line="400" w:lineRule="exact"/>
                              <w:jc w:val="right"/>
                              <w:rPr>
                                <w:smallCaps/>
                                <w:color w:val="FFFFFE"/>
                                <w:spacing w:val="8"/>
                                <w:w w:val="90"/>
                                <w:sz w:val="22"/>
                                <w:szCs w:val="36"/>
                                <w:lang w:val="en"/>
                              </w:rPr>
                            </w:pPr>
                            <w:r>
                              <w:rPr>
                                <w:smallCaps/>
                                <w:color w:val="FFFFFE"/>
                                <w:spacing w:val="8"/>
                                <w:w w:val="90"/>
                                <w:sz w:val="22"/>
                                <w:szCs w:val="3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1A89" id="Text Box 39" o:spid="_x0000_s1039" type="#_x0000_t202" style="position:absolute;margin-left:923.75pt;margin-top:117.5pt;width:282.85pt;height:173.85pt;z-index:2516326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" fillcolor="#4a4a4a" stroked="f">
                <v:shadow on="t" color="black" opacity="26214f" origin=",-.5" offset="0,3pt"/>
                <v:textbox inset="2.88pt,2.88pt,2.88pt,2.88pt">
                  <w:txbxContent>
                    <w:p w14:paraId="34D3157F" w14:textId="77777777" w:rsidR="00FB3482" w:rsidRDefault="00FB3482" w:rsidP="00381DB8">
                      <w:pPr>
                        <w:widowControl w:val="0"/>
                        <w:spacing w:line="400" w:lineRule="exact"/>
                        <w:jc w:val="right"/>
                        <w:rPr>
                          <w:color w:val="FFFFFE"/>
                          <w:spacing w:val="8"/>
                          <w:w w:val="90"/>
                          <w:sz w:val="40"/>
                          <w:szCs w:val="36"/>
                          <w:lang w:val="en"/>
                        </w:rPr>
                      </w:pPr>
                    </w:p>
                    <w:p w14:paraId="20EC774A" w14:textId="77777777" w:rsidR="00345729" w:rsidRPr="00F30ADE" w:rsidRDefault="00CD04FA" w:rsidP="00381DB8">
                      <w:pPr>
                        <w:widowControl w:val="0"/>
                        <w:spacing w:line="400" w:lineRule="exact"/>
                        <w:jc w:val="right"/>
                        <w:rPr>
                          <w:rFonts w:ascii="Burford Rustic Shadow Two A" w:hAnsi="Burford Rustic Shadow Two A"/>
                          <w:smallCaps/>
                          <w:color w:val="FFFFFE"/>
                          <w:spacing w:val="8"/>
                          <w:w w:val="90"/>
                          <w:sz w:val="40"/>
                          <w:szCs w:val="36"/>
                          <w:lang w:val="en"/>
                        </w:rPr>
                      </w:pPr>
                      <w:r w:rsidRPr="00F30ADE">
                        <w:rPr>
                          <w:rFonts w:ascii="Burford Rustic Shadow Two A" w:hAnsi="Burford Rustic Shadow Two A"/>
                          <w:smallCaps/>
                          <w:color w:val="FFFFFE"/>
                          <w:spacing w:val="8"/>
                          <w:w w:val="90"/>
                          <w:sz w:val="40"/>
                          <w:szCs w:val="36"/>
                          <w:lang w:val="en"/>
                        </w:rPr>
                        <w:t xml:space="preserve">In </w:t>
                      </w:r>
                      <w:r w:rsidR="00345729" w:rsidRPr="00F30ADE">
                        <w:rPr>
                          <w:rFonts w:ascii="Burford Rustic Shadow Two A" w:hAnsi="Burford Rustic Shadow Two A"/>
                          <w:smallCaps/>
                          <w:color w:val="FFFFFE"/>
                          <w:spacing w:val="8"/>
                          <w:w w:val="90"/>
                          <w:sz w:val="40"/>
                          <w:szCs w:val="36"/>
                          <w:lang w:val="en"/>
                        </w:rPr>
                        <w:t>This Issue</w:t>
                      </w:r>
                    </w:p>
                    <w:p w14:paraId="2AA916AB" w14:textId="77777777" w:rsidR="003B010D" w:rsidRDefault="003B010D" w:rsidP="005F20FE">
                      <w:pPr>
                        <w:widowControl w:val="0"/>
                        <w:rPr>
                          <w:color w:val="FFFFFE"/>
                          <w:spacing w:val="8"/>
                          <w:w w:val="90"/>
                          <w:szCs w:val="36"/>
                          <w:lang w:val="en"/>
                        </w:rPr>
                      </w:pPr>
                    </w:p>
                    <w:p w14:paraId="33D76E38" w14:textId="77777777" w:rsidR="00DB4DDC" w:rsidRDefault="00DB4DDC" w:rsidP="005F20FE">
                      <w:pPr>
                        <w:widowControl w:val="0"/>
                        <w:rPr>
                          <w:color w:val="FFFFFE"/>
                          <w:spacing w:val="8"/>
                          <w:w w:val="90"/>
                          <w:szCs w:val="36"/>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614"/>
                        <w:gridCol w:w="326"/>
                      </w:tblGrid>
                      <w:tr w:rsidR="00CD4186" w:rsidRPr="002D6DEF" w14:paraId="5093DAB7" w14:textId="77777777" w:rsidTr="008A454B">
                        <w:tc>
                          <w:tcPr>
                            <w:tcW w:w="3600" w:type="dxa"/>
                          </w:tcPr>
                          <w:p w14:paraId="6AAC3AD9" w14:textId="233BC135" w:rsidR="00CD4186" w:rsidRPr="004A438E" w:rsidRDefault="004A438E" w:rsidP="005F20FE">
                            <w:pPr>
                              <w:widowControl w:val="0"/>
                              <w:rPr>
                                <w:rFonts w:ascii="Georgia" w:hAnsi="Georgia"/>
                                <w:color w:val="FFFFFE"/>
                                <w:spacing w:val="8"/>
                                <w:w w:val="90"/>
                                <w:sz w:val="18"/>
                                <w:szCs w:val="36"/>
                                <w:lang w:val="en"/>
                              </w:rPr>
                            </w:pPr>
                            <w:r>
                              <w:rPr>
                                <w:rFonts w:ascii="Georgia" w:hAnsi="Georgia"/>
                                <w:color w:val="FFFFFE"/>
                                <w:spacing w:val="8"/>
                                <w:w w:val="90"/>
                                <w:sz w:val="18"/>
                                <w:szCs w:val="36"/>
                                <w:lang w:val="en"/>
                              </w:rPr>
                              <w:t>Farm Bureau Working on Zoning Changes</w:t>
                            </w:r>
                          </w:p>
                        </w:tc>
                        <w:tc>
                          <w:tcPr>
                            <w:tcW w:w="1614" w:type="dxa"/>
                          </w:tcPr>
                          <w:p w14:paraId="6C5A953C" w14:textId="152B8818" w:rsidR="00CD4186" w:rsidRPr="002D6DEF" w:rsidRDefault="007B6896"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 xml:space="preserve">. . </w:t>
                            </w:r>
                            <w:r w:rsidR="004A438E">
                              <w:rPr>
                                <w:rFonts w:ascii="Georgia" w:hAnsi="Georgia"/>
                                <w:color w:val="FFFFFE"/>
                                <w:spacing w:val="8"/>
                                <w:w w:val="90"/>
                                <w:szCs w:val="36"/>
                                <w:lang w:val="en"/>
                              </w:rPr>
                              <w:t xml:space="preserve">. . . . . . . . . </w:t>
                            </w:r>
                            <w:r w:rsidR="008A454B">
                              <w:rPr>
                                <w:rFonts w:ascii="Georgia" w:hAnsi="Georgia"/>
                                <w:color w:val="FFFFFE"/>
                                <w:spacing w:val="8"/>
                                <w:w w:val="90"/>
                                <w:szCs w:val="36"/>
                                <w:lang w:val="en"/>
                              </w:rPr>
                              <w:t>. .</w:t>
                            </w:r>
                          </w:p>
                        </w:tc>
                        <w:tc>
                          <w:tcPr>
                            <w:tcW w:w="326" w:type="dxa"/>
                          </w:tcPr>
                          <w:p w14:paraId="6A1C090B" w14:textId="77777777" w:rsidR="00CD4186" w:rsidRPr="002D6DEF" w:rsidRDefault="00CD4186"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2</w:t>
                            </w:r>
                          </w:p>
                        </w:tc>
                      </w:tr>
                      <w:tr w:rsidR="00DB4DDC" w:rsidRPr="002D6DEF" w14:paraId="025FC329" w14:textId="77777777" w:rsidTr="00FE354C">
                        <w:tc>
                          <w:tcPr>
                            <w:tcW w:w="3600" w:type="dxa"/>
                          </w:tcPr>
                          <w:p w14:paraId="533A71A6" w14:textId="77BEA024" w:rsidR="00DB4DDC" w:rsidRPr="002D6DEF" w:rsidRDefault="00FE354C" w:rsidP="005F20FE">
                            <w:pPr>
                              <w:widowControl w:val="0"/>
                              <w:rPr>
                                <w:rFonts w:ascii="Georgia" w:hAnsi="Georgia"/>
                                <w:color w:val="FFFFFE"/>
                                <w:spacing w:val="8"/>
                                <w:w w:val="90"/>
                                <w:szCs w:val="36"/>
                                <w:lang w:val="en"/>
                              </w:rPr>
                            </w:pPr>
                            <w:r>
                              <w:rPr>
                                <w:rFonts w:ascii="Georgia" w:hAnsi="Georgia"/>
                                <w:color w:val="FFFFFE"/>
                                <w:spacing w:val="8"/>
                                <w:w w:val="90"/>
                                <w:szCs w:val="36"/>
                                <w:lang w:val="en"/>
                              </w:rPr>
                              <w:t>Let’s Talk About the Ag on Your Plate</w:t>
                            </w:r>
                          </w:p>
                        </w:tc>
                        <w:tc>
                          <w:tcPr>
                            <w:tcW w:w="1614" w:type="dxa"/>
                          </w:tcPr>
                          <w:p w14:paraId="0426DEFA" w14:textId="6712759E" w:rsidR="00DB4DDC" w:rsidRPr="002D6DEF" w:rsidRDefault="00DB4DDC"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 xml:space="preserve">. . . . . . . . . . . . . </w:t>
                            </w:r>
                          </w:p>
                        </w:tc>
                        <w:tc>
                          <w:tcPr>
                            <w:tcW w:w="326" w:type="dxa"/>
                          </w:tcPr>
                          <w:p w14:paraId="6244BEFC" w14:textId="77777777" w:rsidR="00DB4DDC" w:rsidRPr="002D6DEF" w:rsidRDefault="0022352E"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3</w:t>
                            </w:r>
                          </w:p>
                        </w:tc>
                      </w:tr>
                      <w:tr w:rsidR="00DB4DDC" w:rsidRPr="002D6DEF" w14:paraId="6EDCB445" w14:textId="77777777" w:rsidTr="00C029A7">
                        <w:tc>
                          <w:tcPr>
                            <w:tcW w:w="3600" w:type="dxa"/>
                          </w:tcPr>
                          <w:p w14:paraId="2ECEA7CE" w14:textId="1D84ECE0" w:rsidR="00DB4DDC" w:rsidRPr="002D6DEF" w:rsidRDefault="008A454B" w:rsidP="005F20FE">
                            <w:pPr>
                              <w:widowControl w:val="0"/>
                              <w:rPr>
                                <w:rFonts w:ascii="Georgia" w:hAnsi="Georgia"/>
                                <w:color w:val="FFFFFE"/>
                                <w:spacing w:val="8"/>
                                <w:w w:val="90"/>
                                <w:szCs w:val="36"/>
                                <w:lang w:val="en"/>
                              </w:rPr>
                            </w:pPr>
                            <w:r>
                              <w:rPr>
                                <w:rFonts w:ascii="Georgia" w:hAnsi="Georgia"/>
                                <w:color w:val="FFFFFE"/>
                                <w:spacing w:val="8"/>
                                <w:w w:val="90"/>
                                <w:szCs w:val="36"/>
                                <w:lang w:val="en"/>
                              </w:rPr>
                              <w:t>Images of Cook County Farming</w:t>
                            </w:r>
                          </w:p>
                        </w:tc>
                        <w:tc>
                          <w:tcPr>
                            <w:tcW w:w="1614" w:type="dxa"/>
                          </w:tcPr>
                          <w:p w14:paraId="49084E3F" w14:textId="77777777" w:rsidR="00DB4DDC" w:rsidRPr="002D6DEF" w:rsidRDefault="00DB4DDC"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 . . . . . . . . . .</w:t>
                            </w:r>
                            <w:r w:rsidR="00B5288F" w:rsidRPr="002D6DEF">
                              <w:rPr>
                                <w:rFonts w:ascii="Georgia" w:hAnsi="Georgia"/>
                                <w:color w:val="FFFFFE"/>
                                <w:spacing w:val="8"/>
                                <w:w w:val="90"/>
                                <w:szCs w:val="36"/>
                                <w:lang w:val="en"/>
                              </w:rPr>
                              <w:t xml:space="preserve"> . . </w:t>
                            </w:r>
                          </w:p>
                        </w:tc>
                        <w:tc>
                          <w:tcPr>
                            <w:tcW w:w="326" w:type="dxa"/>
                          </w:tcPr>
                          <w:p w14:paraId="5EAEB182" w14:textId="77777777" w:rsidR="00DB4DDC" w:rsidRPr="002D6DEF" w:rsidRDefault="00465D49" w:rsidP="005F20FE">
                            <w:pPr>
                              <w:widowControl w:val="0"/>
                              <w:rPr>
                                <w:rFonts w:ascii="Georgia" w:hAnsi="Georgia"/>
                                <w:color w:val="FFFFFE"/>
                                <w:spacing w:val="8"/>
                                <w:w w:val="90"/>
                                <w:szCs w:val="36"/>
                                <w:lang w:val="en"/>
                              </w:rPr>
                            </w:pPr>
                            <w:r w:rsidRPr="002D6DEF">
                              <w:rPr>
                                <w:rFonts w:ascii="Georgia" w:hAnsi="Georgia"/>
                                <w:color w:val="FFFFFE"/>
                                <w:spacing w:val="8"/>
                                <w:w w:val="90"/>
                                <w:szCs w:val="36"/>
                                <w:lang w:val="en"/>
                              </w:rPr>
                              <w:t>4</w:t>
                            </w:r>
                          </w:p>
                        </w:tc>
                      </w:tr>
                    </w:tbl>
                    <w:p w14:paraId="23FCB86C" w14:textId="77777777" w:rsidR="002C03B7" w:rsidRPr="002D6DEF" w:rsidRDefault="002C03B7" w:rsidP="005F20FE">
                      <w:pPr>
                        <w:widowControl w:val="0"/>
                        <w:rPr>
                          <w:rFonts w:ascii="Georgia" w:hAnsi="Georgia"/>
                          <w:color w:val="FFFFFE"/>
                          <w:spacing w:val="8"/>
                          <w:w w:val="90"/>
                          <w:szCs w:val="36"/>
                          <w:lang w:val="en"/>
                        </w:rPr>
                      </w:pPr>
                    </w:p>
                    <w:p w14:paraId="313BDCBB" w14:textId="77777777" w:rsidR="00DB4DDC" w:rsidRPr="002D6DEF" w:rsidRDefault="00DB4DDC" w:rsidP="005F20FE">
                      <w:pPr>
                        <w:widowControl w:val="0"/>
                        <w:rPr>
                          <w:rFonts w:ascii="Georgia" w:hAnsi="Georgia"/>
                          <w:color w:val="FFFFFE"/>
                          <w:spacing w:val="8"/>
                          <w:w w:val="90"/>
                          <w:sz w:val="18"/>
                          <w:szCs w:val="18"/>
                          <w:lang w:val="en"/>
                        </w:rPr>
                      </w:pPr>
                    </w:p>
                    <w:p w14:paraId="608FAF13" w14:textId="77777777" w:rsidR="005F20FE" w:rsidRPr="002D6DEF" w:rsidRDefault="005F20FE" w:rsidP="005F20FE">
                      <w:pPr>
                        <w:widowControl w:val="0"/>
                        <w:rPr>
                          <w:rFonts w:ascii="Georgia" w:hAnsi="Georgia"/>
                          <w:i/>
                          <w:color w:val="FFFFFE"/>
                          <w:spacing w:val="8"/>
                          <w:w w:val="90"/>
                          <w:sz w:val="18"/>
                          <w:szCs w:val="18"/>
                          <w:lang w:val="en"/>
                        </w:rPr>
                      </w:pPr>
                      <w:r w:rsidRPr="002D6DEF">
                        <w:rPr>
                          <w:rFonts w:ascii="Georgia" w:hAnsi="Georgia"/>
                          <w:i/>
                          <w:color w:val="FFFFFE"/>
                          <w:spacing w:val="8"/>
                          <w:w w:val="90"/>
                          <w:sz w:val="18"/>
                          <w:szCs w:val="18"/>
                          <w:lang w:val="en"/>
                        </w:rPr>
                        <w:t>The Corner of Clark and Randolph is a publication of the Cook County Farm Bureau</w:t>
                      </w:r>
                      <w:r w:rsidR="002C03B7" w:rsidRPr="002D6DEF">
                        <w:rPr>
                          <w:rFonts w:ascii="Georgia" w:hAnsi="Georgia"/>
                          <w:i/>
                          <w:color w:val="FFFFFE"/>
                          <w:spacing w:val="8"/>
                          <w:w w:val="90"/>
                          <w:sz w:val="18"/>
                          <w:szCs w:val="18"/>
                          <w:lang w:val="en"/>
                        </w:rPr>
                        <w:t>®</w:t>
                      </w:r>
                      <w:r w:rsidRPr="002D6DEF">
                        <w:rPr>
                          <w:rFonts w:ascii="Georgia" w:hAnsi="Georgia"/>
                          <w:i/>
                          <w:color w:val="FFFFFE"/>
                          <w:spacing w:val="8"/>
                          <w:w w:val="90"/>
                          <w:sz w:val="18"/>
                          <w:szCs w:val="18"/>
                          <w:lang w:val="en"/>
                        </w:rPr>
                        <w:t xml:space="preserve"> Governmental Affairs Department.</w:t>
                      </w:r>
                    </w:p>
                    <w:p w14:paraId="033C4E23" w14:textId="77777777" w:rsidR="00910D4A" w:rsidRPr="00910D4A" w:rsidRDefault="00910D4A" w:rsidP="00910D4A">
                      <w:pPr>
                        <w:widowControl w:val="0"/>
                        <w:spacing w:line="400" w:lineRule="exact"/>
                        <w:jc w:val="right"/>
                        <w:rPr>
                          <w:smallCaps/>
                          <w:color w:val="FFFFFE"/>
                          <w:spacing w:val="8"/>
                          <w:w w:val="90"/>
                          <w:sz w:val="22"/>
                          <w:szCs w:val="36"/>
                          <w:lang w:val="en"/>
                        </w:rPr>
                      </w:pPr>
                      <w:r>
                        <w:rPr>
                          <w:smallCaps/>
                          <w:color w:val="FFFFFE"/>
                          <w:spacing w:val="8"/>
                          <w:w w:val="90"/>
                          <w:sz w:val="22"/>
                          <w:szCs w:val="36"/>
                          <w:lang w:val="en"/>
                        </w:rPr>
                        <w:t xml:space="preserve"> </w:t>
                      </w:r>
                    </w:p>
                  </w:txbxContent>
                </v:textbox>
                <w10:wrap anchorx="page" anchory="page"/>
              </v:shape>
            </w:pict>
          </mc:Fallback>
        </mc:AlternateContent>
      </w:r>
      <w:r w:rsidR="00277795">
        <w:rPr>
          <w:noProof/>
        </w:rPr>
        <w:drawing>
          <wp:anchor distT="0" distB="0" distL="114300" distR="114300" simplePos="0" relativeHeight="251663360" behindDoc="0" locked="0" layoutInCell="1" allowOverlap="1" wp14:anchorId="3B5C0402" wp14:editId="00F02D90">
            <wp:simplePos x="0" y="0"/>
            <wp:positionH relativeFrom="margin">
              <wp:posOffset>7664450</wp:posOffset>
            </wp:positionH>
            <wp:positionV relativeFrom="margin">
              <wp:posOffset>7771765</wp:posOffset>
            </wp:positionV>
            <wp:extent cx="1371600" cy="149352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493520"/>
                    </a:xfrm>
                    <a:prstGeom prst="rect">
                      <a:avLst/>
                    </a:prstGeom>
                    <a:noFill/>
                  </pic:spPr>
                </pic:pic>
              </a:graphicData>
            </a:graphic>
          </wp:anchor>
        </w:drawing>
      </w:r>
      <w:r w:rsidR="00355C3C">
        <w:rPr>
          <w:noProof/>
        </w:rPr>
        <mc:AlternateContent>
          <mc:Choice Requires="wps">
            <w:drawing>
              <wp:anchor distT="36576" distB="36576" distL="36576" distR="36576" simplePos="0" relativeHeight="251637760" behindDoc="0" locked="0" layoutInCell="1" allowOverlap="1" wp14:anchorId="65A4422B" wp14:editId="698B6201">
                <wp:simplePos x="0" y="0"/>
                <wp:positionH relativeFrom="page">
                  <wp:posOffset>7962900</wp:posOffset>
                </wp:positionH>
                <wp:positionV relativeFrom="page">
                  <wp:posOffset>685800</wp:posOffset>
                </wp:positionV>
                <wp:extent cx="571500" cy="482600"/>
                <wp:effectExtent l="0" t="0" r="0" b="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82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296270" w14:textId="1DDA82C8" w:rsidR="00345729" w:rsidRPr="00FE4DCB" w:rsidRDefault="00F30ADE" w:rsidP="00381DB8">
                            <w:pPr>
                              <w:widowControl w:val="0"/>
                              <w:spacing w:line="760" w:lineRule="exact"/>
                              <w:rPr>
                                <w:rFonts w:ascii="Georgia" w:hAnsi="Georgia"/>
                                <w:color w:val="FFFFFE"/>
                                <w:w w:val="90"/>
                                <w:sz w:val="56"/>
                                <w:szCs w:val="56"/>
                                <w:lang w:val="en"/>
                              </w:rPr>
                            </w:pPr>
                            <w:r w:rsidRPr="00FE4DCB">
                              <w:rPr>
                                <w:rFonts w:ascii="Georgia" w:hAnsi="Georgia"/>
                                <w:color w:val="FFFFFE"/>
                                <w:spacing w:val="20"/>
                                <w:w w:val="90"/>
                                <w:sz w:val="56"/>
                                <w:szCs w:val="56"/>
                                <w:lang w:val="en"/>
                              </w:rPr>
                              <w:t>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422B" id="Text Box 42" o:spid="_x0000_s1040" type="#_x0000_t202" style="position:absolute;margin-left:627pt;margin-top:54pt;width:45pt;height:38pt;z-index:251637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" filled="f" fillcolor="#fffffe" stroked="f" strokecolor="#212120" insetpen="t">
                <v:textbox inset="2.88pt,2.88pt,2.88pt,2.88pt">
                  <w:txbxContent>
                    <w:p w14:paraId="55296270" w14:textId="1DDA82C8" w:rsidR="00345729" w:rsidRPr="00FE4DCB" w:rsidRDefault="00F30ADE" w:rsidP="00381DB8">
                      <w:pPr>
                        <w:widowControl w:val="0"/>
                        <w:spacing w:line="760" w:lineRule="exact"/>
                        <w:rPr>
                          <w:rFonts w:ascii="Georgia" w:hAnsi="Georgia"/>
                          <w:color w:val="FFFFFE"/>
                          <w:w w:val="90"/>
                          <w:sz w:val="56"/>
                          <w:szCs w:val="56"/>
                          <w:lang w:val="en"/>
                        </w:rPr>
                      </w:pPr>
                      <w:r w:rsidRPr="00FE4DCB">
                        <w:rPr>
                          <w:rFonts w:ascii="Georgia" w:hAnsi="Georgia"/>
                          <w:color w:val="FFFFFE"/>
                          <w:spacing w:val="20"/>
                          <w:w w:val="90"/>
                          <w:sz w:val="56"/>
                          <w:szCs w:val="56"/>
                          <w:lang w:val="en"/>
                        </w:rPr>
                        <w:t>24</w:t>
                      </w:r>
                    </w:p>
                  </w:txbxContent>
                </v:textbox>
                <w10:wrap anchorx="page" anchory="page"/>
              </v:shape>
            </w:pict>
          </mc:Fallback>
        </mc:AlternateContent>
      </w:r>
      <w:r w:rsidR="00355C3C">
        <w:rPr>
          <w:noProof/>
        </w:rPr>
        <mc:AlternateContent>
          <mc:Choice Requires="wps">
            <w:drawing>
              <wp:anchor distT="36576" distB="36576" distL="36576" distR="36576" simplePos="0" relativeHeight="251634688" behindDoc="0" locked="0" layoutInCell="1" allowOverlap="1" wp14:anchorId="233BC045" wp14:editId="464BCCDD">
                <wp:simplePos x="0" y="0"/>
                <wp:positionH relativeFrom="page">
                  <wp:posOffset>8001000</wp:posOffset>
                </wp:positionH>
                <wp:positionV relativeFrom="page">
                  <wp:posOffset>571500</wp:posOffset>
                </wp:positionV>
                <wp:extent cx="571500" cy="254000"/>
                <wp:effectExtent l="0" t="0" r="0" b="0"/>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4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AE7759" w14:textId="77777777" w:rsidR="00345729" w:rsidRPr="00F30ADE" w:rsidRDefault="00056B6B" w:rsidP="00B07500">
                            <w:pPr>
                              <w:widowControl w:val="0"/>
                              <w:contextualSpacing/>
                              <w:rPr>
                                <w:rFonts w:ascii="Burford Rustic Shadow Two A" w:hAnsi="Burford Rustic Shadow Two A"/>
                                <w:smallCaps/>
                                <w:color w:val="2E3640"/>
                                <w:w w:val="90"/>
                                <w:lang w:val="en"/>
                              </w:rPr>
                            </w:pPr>
                            <w:r w:rsidRPr="00F30ADE">
                              <w:rPr>
                                <w:rFonts w:ascii="Burford Rustic Shadow Two A" w:hAnsi="Burford Rustic Shadow Two A"/>
                                <w:smallCaps/>
                                <w:color w:val="2E3640"/>
                                <w:spacing w:val="20"/>
                                <w:w w:val="90"/>
                                <w:lang w:val="en"/>
                              </w:rPr>
                              <w:t>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BC045" id="Text Box 40" o:spid="_x0000_s1041" type="#_x0000_t202" style="position:absolute;margin-left:630pt;margin-top:45pt;width:45pt;height:20pt;z-index:2516346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" filled="f" fillcolor="#fffffe" stroked="f" strokecolor="#212120" insetpen="t">
                <v:textbox inset="2.88pt,2.88pt,2.88pt,2.88pt">
                  <w:txbxContent>
                    <w:p w14:paraId="66AE7759" w14:textId="77777777" w:rsidR="00345729" w:rsidRPr="00F30ADE" w:rsidRDefault="00056B6B" w:rsidP="00B07500">
                      <w:pPr>
                        <w:widowControl w:val="0"/>
                        <w:contextualSpacing/>
                        <w:rPr>
                          <w:rFonts w:ascii="Burford Rustic Shadow Two A" w:hAnsi="Burford Rustic Shadow Two A"/>
                          <w:smallCaps/>
                          <w:color w:val="2E3640"/>
                          <w:w w:val="90"/>
                          <w:lang w:val="en"/>
                        </w:rPr>
                      </w:pPr>
                      <w:r w:rsidRPr="00F30ADE">
                        <w:rPr>
                          <w:rFonts w:ascii="Burford Rustic Shadow Two A" w:hAnsi="Burford Rustic Shadow Two A"/>
                          <w:smallCaps/>
                          <w:color w:val="2E3640"/>
                          <w:spacing w:val="20"/>
                          <w:w w:val="90"/>
                          <w:lang w:val="en"/>
                        </w:rPr>
                        <w:t>Issue</w:t>
                      </w:r>
                    </w:p>
                  </w:txbxContent>
                </v:textbox>
                <w10:wrap anchorx="page" anchory="page"/>
              </v:shape>
            </w:pict>
          </mc:Fallback>
        </mc:AlternateContent>
      </w:r>
      <w:r w:rsidR="00981F9C">
        <w:rPr>
          <w:noProof/>
        </w:rPr>
        <mc:AlternateContent>
          <mc:Choice Requires="wps">
            <w:drawing>
              <wp:anchor distT="0" distB="0" distL="114300" distR="114300" simplePos="0" relativeHeight="251639808" behindDoc="0" locked="0" layoutInCell="1" allowOverlap="1" wp14:anchorId="64FF2428" wp14:editId="5397E3A9">
                <wp:simplePos x="0" y="0"/>
                <wp:positionH relativeFrom="page">
                  <wp:posOffset>7783830</wp:posOffset>
                </wp:positionH>
                <wp:positionV relativeFrom="page">
                  <wp:posOffset>1348740</wp:posOffset>
                </wp:positionV>
                <wp:extent cx="7540625" cy="664845"/>
                <wp:effectExtent l="0" t="0" r="0" b="20955"/>
                <wp:wrapNone/>
                <wp:docPr id="5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B66C8" id="Freeform 44" o:spid="_x0000_s1026" style="position:absolute;margin-left:612.9pt;margin-top:106.2pt;width:593.75pt;height:52.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" path="m,215c947,,1842,35,2448,108e" filled="f" fillcolor="#fffffe" strokecolor="#fffffe" strokeweight=".17597mm">
                <v:stroke joinstyle="miter"/>
                <v:shadow color="#8c8682"/>
                <v:path arrowok="t" o:connecttype="custom" o:connectlocs="0,664845;7540625,333969" o:connectangles="0,0"/>
                <w10:wrap anchorx="page" anchory="page"/>
              </v:shape>
            </w:pict>
          </mc:Fallback>
        </mc:AlternateContent>
      </w:r>
      <w:r w:rsidR="00981F9C">
        <w:rPr>
          <w:noProof/>
        </w:rPr>
        <mc:AlternateContent>
          <mc:Choice Requires="wps">
            <w:drawing>
              <wp:anchor distT="0" distB="0" distL="114300" distR="114300" simplePos="0" relativeHeight="251646976" behindDoc="0" locked="0" layoutInCell="1" allowOverlap="1" wp14:anchorId="46B37E9A" wp14:editId="68F59DF5">
                <wp:simplePos x="0" y="0"/>
                <wp:positionH relativeFrom="page">
                  <wp:posOffset>8004175</wp:posOffset>
                </wp:positionH>
                <wp:positionV relativeFrom="page">
                  <wp:posOffset>1409700</wp:posOffset>
                </wp:positionV>
                <wp:extent cx="7540625" cy="735965"/>
                <wp:effectExtent l="0" t="0" r="22225" b="26035"/>
                <wp:wrapNone/>
                <wp:docPr id="6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C003" id="Freeform 48" o:spid="_x0000_s1026" style="position:absolute;margin-left:630.25pt;margin-top:111pt;width:593.75pt;height:57.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" path="m,238c939,,1834,12,2448,70e" filled="f" fillcolor="#fffffe" strokecolor="#efb32f" strokeweight=".17597mm">
                <v:stroke joinstyle="miter"/>
                <v:shadow color="#8c8682"/>
                <v:path arrowok="t" o:connecttype="custom" o:connectlocs="0,735965;7540625,216460" o:connectangles="0,0"/>
                <w10:wrap anchorx="page" anchory="page"/>
              </v:shape>
            </w:pict>
          </mc:Fallback>
        </mc:AlternateContent>
      </w:r>
      <w:r w:rsidR="00E47523">
        <w:rPr>
          <w:noProof/>
        </w:rPr>
        <mc:AlternateContent>
          <mc:Choice Requires="wps">
            <w:drawing>
              <wp:anchor distT="0" distB="0" distL="114300" distR="114300" simplePos="0" relativeHeight="251654144" behindDoc="0" locked="0" layoutInCell="1" allowOverlap="1" wp14:anchorId="5420A5C9" wp14:editId="59C7BA3A">
                <wp:simplePos x="0" y="0"/>
                <wp:positionH relativeFrom="column">
                  <wp:posOffset>9492615</wp:posOffset>
                </wp:positionH>
                <wp:positionV relativeFrom="paragraph">
                  <wp:posOffset>419100</wp:posOffset>
                </wp:positionV>
                <wp:extent cx="5561965" cy="352425"/>
                <wp:effectExtent l="0" t="0" r="635" b="9525"/>
                <wp:wrapNone/>
                <wp:docPr id="6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352425"/>
                        </a:xfrm>
                        <a:prstGeom prst="rect">
                          <a:avLst/>
                        </a:prstGeom>
                        <a:solidFill>
                          <a:srgbClr val="7E8D8F"/>
                        </a:solidFill>
                        <a:ln>
                          <a:noFill/>
                        </a:ln>
                        <a:extLst/>
                      </wps:spPr>
                      <wps:txbx>
                        <w:txbxContent>
                          <w:p w14:paraId="0E1FB68E" w14:textId="77777777" w:rsidR="00345729" w:rsidRPr="00F73C81" w:rsidRDefault="00345729" w:rsidP="00AE7C07">
                            <w:pPr>
                              <w:jc w:val="right"/>
                              <w:rPr>
                                <w:rFonts w:ascii="Burford Rustic Book Light" w:hAnsi="Burford Rustic Book Light"/>
                                <w:color w:val="FFFFFF" w:themeColor="background1"/>
                                <w:sz w:val="36"/>
                                <w:szCs w:val="36"/>
                              </w:rPr>
                            </w:pPr>
                            <w:r w:rsidRPr="00F73C81">
                              <w:rPr>
                                <w:rFonts w:ascii="Burford Rustic Book Light" w:hAnsi="Burford Rustic Book Light"/>
                                <w:color w:val="FFFFFF" w:themeColor="background1"/>
                                <w:sz w:val="36"/>
                                <w:szCs w:val="36"/>
                              </w:rPr>
                              <w:t>In and Around Cook County 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0A5C9" id="Text Box 94" o:spid="_x0000_s1042" type="#_x0000_t202" style="position:absolute;margin-left:747.45pt;margin-top:33pt;width:437.95pt;height:2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" fillcolor="#7e8d8f" stroked="f">
                <v:textbox>
                  <w:txbxContent>
                    <w:p w14:paraId="0E1FB68E" w14:textId="77777777" w:rsidR="00345729" w:rsidRPr="00F73C81" w:rsidRDefault="00345729" w:rsidP="00AE7C07">
                      <w:pPr>
                        <w:jc w:val="right"/>
                        <w:rPr>
                          <w:rFonts w:ascii="Burford Rustic Book Light" w:hAnsi="Burford Rustic Book Light"/>
                          <w:color w:val="FFFFFF" w:themeColor="background1"/>
                          <w:sz w:val="36"/>
                          <w:szCs w:val="36"/>
                        </w:rPr>
                      </w:pPr>
                      <w:r w:rsidRPr="00F73C81">
                        <w:rPr>
                          <w:rFonts w:ascii="Burford Rustic Book Light" w:hAnsi="Burford Rustic Book Light"/>
                          <w:color w:val="FFFFFF" w:themeColor="background1"/>
                          <w:sz w:val="36"/>
                          <w:szCs w:val="36"/>
                        </w:rPr>
                        <w:t>In and Around Cook County Agriculture</w:t>
                      </w:r>
                    </w:p>
                  </w:txbxContent>
                </v:textbox>
              </v:shape>
            </w:pict>
          </mc:Fallback>
        </mc:AlternateContent>
      </w:r>
      <w:r w:rsidR="00E47523">
        <w:rPr>
          <w:noProof/>
        </w:rPr>
        <mc:AlternateContent>
          <mc:Choice Requires="wps">
            <w:drawing>
              <wp:anchor distT="0" distB="0" distL="114300" distR="114300" simplePos="0" relativeHeight="251645952" behindDoc="0" locked="0" layoutInCell="1" allowOverlap="1" wp14:anchorId="49AF9642" wp14:editId="702435E5">
                <wp:simplePos x="0" y="0"/>
                <wp:positionH relativeFrom="page">
                  <wp:posOffset>7775575</wp:posOffset>
                </wp:positionH>
                <wp:positionV relativeFrom="page">
                  <wp:posOffset>1289050</wp:posOffset>
                </wp:positionV>
                <wp:extent cx="7540625" cy="732790"/>
                <wp:effectExtent l="0" t="0" r="22225" b="10160"/>
                <wp:wrapNone/>
                <wp:docPr id="5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B18B9" id="Freeform 47" o:spid="_x0000_s1026" style="position:absolute;margin-left:612.25pt;margin-top:101.5pt;width:593.75pt;height:57.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" path="m,237c940,,1835,15,2448,75e" filled="f" fillcolor="#fffffe" strokecolor="#fffffe" strokeweight=".17597mm">
                <v:stroke joinstyle="miter"/>
                <v:shadow color="#8c8682"/>
                <v:path arrowok="t" o:connecttype="custom" o:connectlocs="0,732790;7540625,231896" o:connectangles="0,0"/>
                <w10:wrap anchorx="page" anchory="page"/>
              </v:shape>
            </w:pict>
          </mc:Fallback>
        </mc:AlternateContent>
      </w:r>
      <w:r w:rsidR="00E47523">
        <w:rPr>
          <w:noProof/>
        </w:rPr>
        <mc:AlternateContent>
          <mc:Choice Requires="wps">
            <w:drawing>
              <wp:anchor distT="0" distB="0" distL="114300" distR="114300" simplePos="0" relativeHeight="251643904" behindDoc="0" locked="0" layoutInCell="1" allowOverlap="1" wp14:anchorId="38347CD1" wp14:editId="50A523AF">
                <wp:simplePos x="0" y="0"/>
                <wp:positionH relativeFrom="page">
                  <wp:posOffset>7775575</wp:posOffset>
                </wp:positionH>
                <wp:positionV relativeFrom="page">
                  <wp:posOffset>1174115</wp:posOffset>
                </wp:positionV>
                <wp:extent cx="7540625" cy="736600"/>
                <wp:effectExtent l="0" t="0" r="22225" b="25400"/>
                <wp:wrapNone/>
                <wp:docPr id="5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53C78" id="Freeform 46" o:spid="_x0000_s1026" style="position:absolute;margin-left:612.25pt;margin-top:92.45pt;width:593.75pt;height:5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" path="m2448,71c1835,12,939,,,238e" filled="f" fillcolor="#fffffe" strokecolor="#efb32f" strokeweight=".17597mm">
                <v:stroke joinstyle="miter"/>
                <v:shadow color="#8c8682"/>
                <v:path arrowok="t" o:connecttype="custom" o:connectlocs="7540625,219742;0,736600" o:connectangles="0,0"/>
                <w10:wrap anchorx="page" anchory="page"/>
              </v:shape>
            </w:pict>
          </mc:Fallback>
        </mc:AlternateContent>
      </w:r>
      <w:r w:rsidR="00E47523">
        <w:rPr>
          <w:noProof/>
        </w:rPr>
        <mc:AlternateContent>
          <mc:Choice Requires="wps">
            <w:drawing>
              <wp:anchor distT="0" distB="0" distL="114300" distR="114300" simplePos="0" relativeHeight="251641856" behindDoc="0" locked="0" layoutInCell="1" allowOverlap="1" wp14:anchorId="6A56CE88" wp14:editId="4479156C">
                <wp:simplePos x="0" y="0"/>
                <wp:positionH relativeFrom="page">
                  <wp:posOffset>7772400</wp:posOffset>
                </wp:positionH>
                <wp:positionV relativeFrom="page">
                  <wp:posOffset>1313815</wp:posOffset>
                </wp:positionV>
                <wp:extent cx="7543800" cy="772795"/>
                <wp:effectExtent l="0" t="0" r="19050" b="27305"/>
                <wp:wrapNone/>
                <wp:docPr id="5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5549" id="Freeform 45" o:spid="_x0000_s1026" style="position:absolute;margin-left:612pt;margin-top:103.45pt;width:594pt;height:6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" path="m,250c938,,1835,2,2449,54e" filled="f" fillcolor="#fffffe" strokecolor="#fffffe" strokeweight=".17597mm">
                <v:stroke joinstyle="miter"/>
                <v:shadow color="#8c8682"/>
                <v:path arrowok="t" o:connecttype="custom" o:connectlocs="0,772795;7543800,166924" o:connectangles="0,0"/>
                <w10:wrap anchorx="page" anchory="page"/>
              </v:shape>
            </w:pict>
          </mc:Fallback>
        </mc:AlternateContent>
      </w:r>
      <w:r w:rsidR="00345729">
        <w:br w:type="page"/>
      </w:r>
      <w:r w:rsidR="00221E45">
        <w:rPr>
          <w:noProof/>
        </w:rPr>
        <w:lastRenderedPageBreak/>
        <w:drawing>
          <wp:anchor distT="0" distB="0" distL="114300" distR="114300" simplePos="0" relativeHeight="251767808" behindDoc="0" locked="0" layoutInCell="1" allowOverlap="1" wp14:anchorId="58D81A79" wp14:editId="64CD09E6">
            <wp:simplePos x="0" y="0"/>
            <wp:positionH relativeFrom="column">
              <wp:posOffset>5562812</wp:posOffset>
            </wp:positionH>
            <wp:positionV relativeFrom="paragraph">
              <wp:posOffset>18837</wp:posOffset>
            </wp:positionV>
            <wp:extent cx="1712874" cy="2572952"/>
            <wp:effectExtent l="8255"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727039" cy="2594230"/>
                    </a:xfrm>
                    <a:prstGeom prst="rect">
                      <a:avLst/>
                    </a:prstGeom>
                  </pic:spPr>
                </pic:pic>
              </a:graphicData>
            </a:graphic>
            <wp14:sizeRelH relativeFrom="page">
              <wp14:pctWidth>0</wp14:pctWidth>
            </wp14:sizeRelH>
            <wp14:sizeRelV relativeFrom="page">
              <wp14:pctHeight>0</wp14:pctHeight>
            </wp14:sizeRelV>
          </wp:anchor>
        </w:drawing>
      </w:r>
      <w:r w:rsidR="00FC1B48">
        <w:rPr>
          <w:noProof/>
        </w:rPr>
        <mc:AlternateContent>
          <mc:Choice Requires="wps">
            <w:drawing>
              <wp:anchor distT="0" distB="0" distL="114300" distR="114300" simplePos="0" relativeHeight="251757568" behindDoc="0" locked="0" layoutInCell="1" allowOverlap="1" wp14:anchorId="211A5D26" wp14:editId="0ED354A7">
                <wp:simplePos x="0" y="0"/>
                <wp:positionH relativeFrom="column">
                  <wp:posOffset>11049000</wp:posOffset>
                </wp:positionH>
                <wp:positionV relativeFrom="paragraph">
                  <wp:posOffset>419100</wp:posOffset>
                </wp:positionV>
                <wp:extent cx="2881313" cy="278606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881313" cy="2786063"/>
                        </a:xfrm>
                        <a:prstGeom prst="rect">
                          <a:avLst/>
                        </a:prstGeom>
                        <a:solidFill>
                          <a:srgbClr val="799426"/>
                        </a:solidFill>
                        <a:ln w="6350">
                          <a:noFill/>
                        </a:ln>
                      </wps:spPr>
                      <wps:txbx>
                        <w:txbxContent>
                          <w:p w14:paraId="5FE2B1BC" w14:textId="77777777" w:rsidR="00FC1B48" w:rsidRDefault="00FC1B48" w:rsidP="00FC1B48">
                            <w:pPr>
                              <w:jc w:val="center"/>
                              <w:rPr>
                                <w:rFonts w:ascii="Burford Rustic Shadow Two A" w:hAnsi="Burford Rustic Shadow Two A"/>
                                <w:color w:val="FFFFFF" w:themeColor="background1"/>
                                <w:sz w:val="32"/>
                                <w:szCs w:val="32"/>
                              </w:rPr>
                            </w:pPr>
                          </w:p>
                          <w:p w14:paraId="0650AD1A" w14:textId="1C901E2F" w:rsidR="00FC1B48" w:rsidRDefault="00FC1B48" w:rsidP="00FC1B48">
                            <w:pPr>
                              <w:jc w:val="center"/>
                              <w:rPr>
                                <w:rFonts w:ascii="Burford Rustic Shadow Two A" w:hAnsi="Burford Rustic Shadow Two A"/>
                                <w:color w:val="FFFFFF" w:themeColor="background1"/>
                                <w:sz w:val="32"/>
                                <w:szCs w:val="32"/>
                              </w:rPr>
                            </w:pPr>
                            <w:r>
                              <w:rPr>
                                <w:rFonts w:ascii="Burford Rustic Shadow Two A" w:hAnsi="Burford Rustic Shadow Two A"/>
                                <w:color w:val="FFFFFF" w:themeColor="background1"/>
                                <w:sz w:val="32"/>
                                <w:szCs w:val="32"/>
                              </w:rPr>
                              <w:t>Calendar of Events</w:t>
                            </w:r>
                          </w:p>
                          <w:p w14:paraId="02655F04" w14:textId="05FACE96" w:rsidR="00FC1B48" w:rsidRDefault="00FC1B48" w:rsidP="00FC1B48">
                            <w:pPr>
                              <w:jc w:val="center"/>
                              <w:rPr>
                                <w:rFonts w:ascii="Burford Rustic Shadow Two A" w:hAnsi="Burford Rustic Shadow Two A"/>
                                <w:color w:val="FFFFFF" w:themeColor="background1"/>
                                <w:sz w:val="32"/>
                                <w:szCs w:val="32"/>
                              </w:rPr>
                            </w:pPr>
                          </w:p>
                          <w:p w14:paraId="01D3F178" w14:textId="17C859D6" w:rsidR="00FC1B48" w:rsidRDefault="00FC1B48" w:rsidP="00FC1B48">
                            <w:pPr>
                              <w:rPr>
                                <w:rFonts w:ascii="Georgia" w:hAnsi="Georgia"/>
                                <w:color w:val="FFFFFF" w:themeColor="background1"/>
                              </w:rPr>
                            </w:pPr>
                            <w:r>
                              <w:rPr>
                                <w:rFonts w:ascii="Georgia" w:hAnsi="Georgia"/>
                                <w:color w:val="FFFFFF" w:themeColor="background1"/>
                                <w:u w:val="single"/>
                              </w:rPr>
                              <w:t>July</w:t>
                            </w:r>
                          </w:p>
                          <w:p w14:paraId="769AA766" w14:textId="509E4443" w:rsidR="00F4208F" w:rsidRDefault="00F4208F" w:rsidP="00FC1B48">
                            <w:pPr>
                              <w:rPr>
                                <w:rFonts w:ascii="Georgia" w:hAnsi="Georgia"/>
                                <w:color w:val="FFFFFF" w:themeColor="background1"/>
                              </w:rPr>
                            </w:pPr>
                            <w:r>
                              <w:rPr>
                                <w:rFonts w:ascii="Georgia" w:hAnsi="Georgia"/>
                                <w:color w:val="FFFFFF" w:themeColor="background1"/>
                              </w:rPr>
                              <w:t>14</w:t>
                            </w:r>
                            <w:r>
                              <w:rPr>
                                <w:rFonts w:ascii="Georgia" w:hAnsi="Georgia"/>
                                <w:color w:val="FFFFFF" w:themeColor="background1"/>
                              </w:rPr>
                              <w:tab/>
                            </w:r>
                            <w:r w:rsidR="002C2ADF">
                              <w:rPr>
                                <w:rFonts w:ascii="Georgia" w:hAnsi="Georgia"/>
                                <w:color w:val="FFFFFF" w:themeColor="background1"/>
                              </w:rPr>
                              <w:t>Food and Farm Tour, South</w:t>
                            </w:r>
                          </w:p>
                          <w:p w14:paraId="7C2B2C92" w14:textId="3ACA1BD6" w:rsidR="00FC1B48" w:rsidRDefault="00FC1B48" w:rsidP="00FC1B48">
                            <w:pPr>
                              <w:rPr>
                                <w:rFonts w:ascii="Georgia" w:hAnsi="Georgia"/>
                                <w:color w:val="FFFFFF" w:themeColor="background1"/>
                              </w:rPr>
                            </w:pPr>
                            <w:r>
                              <w:rPr>
                                <w:rFonts w:ascii="Georgia" w:hAnsi="Georgia"/>
                                <w:color w:val="FFFFFF" w:themeColor="background1"/>
                              </w:rPr>
                              <w:t>19</w:t>
                            </w:r>
                            <w:r>
                              <w:rPr>
                                <w:rFonts w:ascii="Georgia" w:hAnsi="Georgia"/>
                                <w:color w:val="FFFFFF" w:themeColor="background1"/>
                              </w:rPr>
                              <w:tab/>
                              <w:t>Breakout Box Family Event, LaGrange</w:t>
                            </w:r>
                          </w:p>
                          <w:p w14:paraId="723EE82C" w14:textId="725DDC23" w:rsidR="00FC1B48" w:rsidRDefault="00FC1B48" w:rsidP="00FC1B48">
                            <w:pPr>
                              <w:rPr>
                                <w:rFonts w:ascii="Georgia" w:hAnsi="Georgia"/>
                                <w:color w:val="FFFFFF" w:themeColor="background1"/>
                              </w:rPr>
                            </w:pPr>
                          </w:p>
                          <w:p w14:paraId="15D32A2C" w14:textId="50060A63" w:rsidR="00FC1B48" w:rsidRDefault="00FC1B48" w:rsidP="00FC1B48">
                            <w:pPr>
                              <w:rPr>
                                <w:rFonts w:ascii="Georgia" w:hAnsi="Georgia"/>
                                <w:color w:val="FFFFFF" w:themeColor="background1"/>
                              </w:rPr>
                            </w:pPr>
                            <w:r>
                              <w:rPr>
                                <w:rFonts w:ascii="Georgia" w:hAnsi="Georgia"/>
                                <w:color w:val="FFFFFF" w:themeColor="background1"/>
                                <w:u w:val="single"/>
                              </w:rPr>
                              <w:t>August</w:t>
                            </w:r>
                          </w:p>
                          <w:p w14:paraId="12C95D92" w14:textId="293249E0" w:rsidR="00FC1B48" w:rsidRDefault="00FC1B48" w:rsidP="00FC1B48">
                            <w:pPr>
                              <w:rPr>
                                <w:rFonts w:ascii="Georgia" w:hAnsi="Georgia"/>
                                <w:color w:val="FFFFFF" w:themeColor="background1"/>
                              </w:rPr>
                            </w:pPr>
                            <w:r>
                              <w:rPr>
                                <w:rFonts w:ascii="Georgia" w:hAnsi="Georgia"/>
                                <w:color w:val="FFFFFF" w:themeColor="background1"/>
                              </w:rPr>
                              <w:t>16</w:t>
                            </w:r>
                            <w:r>
                              <w:rPr>
                                <w:rFonts w:ascii="Georgia" w:hAnsi="Georgia"/>
                                <w:color w:val="FFFFFF" w:themeColor="background1"/>
                              </w:rPr>
                              <w:tab/>
                              <w:t>Farm to Table Dinner</w:t>
                            </w:r>
                          </w:p>
                          <w:p w14:paraId="0948D7F1" w14:textId="50B7B02D" w:rsidR="00FC1B48" w:rsidRDefault="00FC1B48" w:rsidP="00FC1B48">
                            <w:pPr>
                              <w:rPr>
                                <w:rFonts w:ascii="Georgia" w:hAnsi="Georgia"/>
                                <w:color w:val="FFFFFF" w:themeColor="background1"/>
                              </w:rPr>
                            </w:pPr>
                            <w:r>
                              <w:rPr>
                                <w:rFonts w:ascii="Georgia" w:hAnsi="Georgia"/>
                                <w:color w:val="FFFFFF" w:themeColor="background1"/>
                              </w:rPr>
                              <w:t>18</w:t>
                            </w:r>
                            <w:r>
                              <w:rPr>
                                <w:rFonts w:ascii="Georgia" w:hAnsi="Georgia"/>
                                <w:color w:val="FFFFFF" w:themeColor="background1"/>
                              </w:rPr>
                              <w:tab/>
                              <w:t>Farm Crawl</w:t>
                            </w:r>
                          </w:p>
                          <w:p w14:paraId="31EE9513" w14:textId="28D9D4DE" w:rsidR="00FC1B48" w:rsidRDefault="00FC1B48" w:rsidP="00FC1B48">
                            <w:pPr>
                              <w:rPr>
                                <w:rFonts w:ascii="Georgia" w:hAnsi="Georgia"/>
                                <w:color w:val="FFFFFF" w:themeColor="background1"/>
                              </w:rPr>
                            </w:pPr>
                          </w:p>
                          <w:p w14:paraId="47C80FC1" w14:textId="49B58BC0" w:rsidR="00FC1B48" w:rsidRDefault="00FC1B48" w:rsidP="00FC1B48">
                            <w:pPr>
                              <w:rPr>
                                <w:rFonts w:ascii="Georgia" w:hAnsi="Georgia"/>
                                <w:color w:val="FFFFFF" w:themeColor="background1"/>
                              </w:rPr>
                            </w:pPr>
                            <w:r>
                              <w:rPr>
                                <w:rFonts w:ascii="Georgia" w:hAnsi="Georgia"/>
                                <w:color w:val="FFFFFF" w:themeColor="background1"/>
                                <w:u w:val="single"/>
                              </w:rPr>
                              <w:t>September</w:t>
                            </w:r>
                          </w:p>
                          <w:p w14:paraId="54BF20D6" w14:textId="0A53A32B" w:rsidR="00FC1B48" w:rsidRDefault="00FC1B48" w:rsidP="00FC1B48">
                            <w:pPr>
                              <w:rPr>
                                <w:rFonts w:ascii="Georgia" w:hAnsi="Georgia"/>
                                <w:color w:val="FFFFFF" w:themeColor="background1"/>
                              </w:rPr>
                            </w:pPr>
                            <w:r>
                              <w:rPr>
                                <w:rFonts w:ascii="Georgia" w:hAnsi="Georgia"/>
                                <w:color w:val="FFFFFF" w:themeColor="background1"/>
                              </w:rPr>
                              <w:t>22</w:t>
                            </w:r>
                            <w:r>
                              <w:rPr>
                                <w:rFonts w:ascii="Georgia" w:hAnsi="Georgia"/>
                                <w:color w:val="FFFFFF" w:themeColor="background1"/>
                              </w:rPr>
                              <w:tab/>
                              <w:t>Member Picnic</w:t>
                            </w:r>
                          </w:p>
                          <w:p w14:paraId="45A76949" w14:textId="46AE81A5" w:rsidR="00FC1B48" w:rsidRDefault="00FC1B48" w:rsidP="00FC1B48">
                            <w:pPr>
                              <w:rPr>
                                <w:rFonts w:ascii="Georgia" w:hAnsi="Georgia"/>
                                <w:color w:val="FFFFFF" w:themeColor="background1"/>
                              </w:rPr>
                            </w:pPr>
                            <w:r>
                              <w:rPr>
                                <w:rFonts w:ascii="Georgia" w:hAnsi="Georgia"/>
                                <w:color w:val="FFFFFF" w:themeColor="background1"/>
                              </w:rPr>
                              <w:t>29</w:t>
                            </w:r>
                            <w:r>
                              <w:rPr>
                                <w:rFonts w:ascii="Georgia" w:hAnsi="Georgia"/>
                                <w:color w:val="FFFFFF" w:themeColor="background1"/>
                              </w:rPr>
                              <w:tab/>
                              <w:t>Giant Pumpkin Contest</w:t>
                            </w:r>
                          </w:p>
                          <w:p w14:paraId="2FB07667" w14:textId="1FBB10A2" w:rsidR="00FC1B48" w:rsidRDefault="00FC1B48" w:rsidP="00FC1B48">
                            <w:pPr>
                              <w:rPr>
                                <w:rFonts w:ascii="Georgia" w:hAnsi="Georgia"/>
                                <w:color w:val="FFFFFF" w:themeColor="background1"/>
                              </w:rPr>
                            </w:pPr>
                          </w:p>
                          <w:p w14:paraId="6679C7B4" w14:textId="2FC7BC50" w:rsidR="00FC1B48" w:rsidRPr="00FC1B48" w:rsidRDefault="00FC1B48" w:rsidP="00FC1B48">
                            <w:pPr>
                              <w:jc w:val="center"/>
                              <w:rPr>
                                <w:rFonts w:ascii="Georgia" w:hAnsi="Georgia"/>
                                <w:color w:val="FFFFFF" w:themeColor="background1"/>
                              </w:rPr>
                            </w:pPr>
                            <w:r>
                              <w:rPr>
                                <w:rFonts w:ascii="Georgia" w:hAnsi="Georgia"/>
                                <w:color w:val="FFFFFF" w:themeColor="background1"/>
                              </w:rPr>
                              <w:t>Call (708) 354-3276 for details!</w:t>
                            </w:r>
                          </w:p>
                          <w:p w14:paraId="7C363697" w14:textId="77777777" w:rsidR="00FC1B48" w:rsidRPr="00FC1B48" w:rsidRDefault="00FC1B48" w:rsidP="00FC1B48">
                            <w:pPr>
                              <w:rPr>
                                <w:rFonts w:ascii="Georgia" w:hAnsi="Georg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A5D26" id="_x0000_s1043" type="#_x0000_t202" style="position:absolute;margin-left:870pt;margin-top:33pt;width:226.9pt;height:219.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" fillcolor="#799426" stroked="f" strokeweight=".5pt">
                <v:textbox>
                  <w:txbxContent>
                    <w:p w14:paraId="5FE2B1BC" w14:textId="77777777" w:rsidR="00FC1B48" w:rsidRDefault="00FC1B48" w:rsidP="00FC1B48">
                      <w:pPr>
                        <w:jc w:val="center"/>
                        <w:rPr>
                          <w:rFonts w:ascii="Burford Rustic Shadow Two A" w:hAnsi="Burford Rustic Shadow Two A"/>
                          <w:color w:val="FFFFFF" w:themeColor="background1"/>
                          <w:sz w:val="32"/>
                          <w:szCs w:val="32"/>
                        </w:rPr>
                      </w:pPr>
                    </w:p>
                    <w:p w14:paraId="0650AD1A" w14:textId="1C901E2F" w:rsidR="00FC1B48" w:rsidRDefault="00FC1B48" w:rsidP="00FC1B48">
                      <w:pPr>
                        <w:jc w:val="center"/>
                        <w:rPr>
                          <w:rFonts w:ascii="Burford Rustic Shadow Two A" w:hAnsi="Burford Rustic Shadow Two A"/>
                          <w:color w:val="FFFFFF" w:themeColor="background1"/>
                          <w:sz w:val="32"/>
                          <w:szCs w:val="32"/>
                        </w:rPr>
                      </w:pPr>
                      <w:r>
                        <w:rPr>
                          <w:rFonts w:ascii="Burford Rustic Shadow Two A" w:hAnsi="Burford Rustic Shadow Two A"/>
                          <w:color w:val="FFFFFF" w:themeColor="background1"/>
                          <w:sz w:val="32"/>
                          <w:szCs w:val="32"/>
                        </w:rPr>
                        <w:t>Calendar of Events</w:t>
                      </w:r>
                    </w:p>
                    <w:p w14:paraId="02655F04" w14:textId="05FACE96" w:rsidR="00FC1B48" w:rsidRDefault="00FC1B48" w:rsidP="00FC1B48">
                      <w:pPr>
                        <w:jc w:val="center"/>
                        <w:rPr>
                          <w:rFonts w:ascii="Burford Rustic Shadow Two A" w:hAnsi="Burford Rustic Shadow Two A"/>
                          <w:color w:val="FFFFFF" w:themeColor="background1"/>
                          <w:sz w:val="32"/>
                          <w:szCs w:val="32"/>
                        </w:rPr>
                      </w:pPr>
                    </w:p>
                    <w:p w14:paraId="01D3F178" w14:textId="17C859D6" w:rsidR="00FC1B48" w:rsidRDefault="00FC1B48" w:rsidP="00FC1B48">
                      <w:pPr>
                        <w:rPr>
                          <w:rFonts w:ascii="Georgia" w:hAnsi="Georgia"/>
                          <w:color w:val="FFFFFF" w:themeColor="background1"/>
                        </w:rPr>
                      </w:pPr>
                      <w:r>
                        <w:rPr>
                          <w:rFonts w:ascii="Georgia" w:hAnsi="Georgia"/>
                          <w:color w:val="FFFFFF" w:themeColor="background1"/>
                          <w:u w:val="single"/>
                        </w:rPr>
                        <w:t>July</w:t>
                      </w:r>
                    </w:p>
                    <w:p w14:paraId="769AA766" w14:textId="509E4443" w:rsidR="00F4208F" w:rsidRDefault="00F4208F" w:rsidP="00FC1B48">
                      <w:pPr>
                        <w:rPr>
                          <w:rFonts w:ascii="Georgia" w:hAnsi="Georgia"/>
                          <w:color w:val="FFFFFF" w:themeColor="background1"/>
                        </w:rPr>
                      </w:pPr>
                      <w:r>
                        <w:rPr>
                          <w:rFonts w:ascii="Georgia" w:hAnsi="Georgia"/>
                          <w:color w:val="FFFFFF" w:themeColor="background1"/>
                        </w:rPr>
                        <w:t>14</w:t>
                      </w:r>
                      <w:r>
                        <w:rPr>
                          <w:rFonts w:ascii="Georgia" w:hAnsi="Georgia"/>
                          <w:color w:val="FFFFFF" w:themeColor="background1"/>
                        </w:rPr>
                        <w:tab/>
                      </w:r>
                      <w:r w:rsidR="002C2ADF">
                        <w:rPr>
                          <w:rFonts w:ascii="Georgia" w:hAnsi="Georgia"/>
                          <w:color w:val="FFFFFF" w:themeColor="background1"/>
                        </w:rPr>
                        <w:t>Food and Farm Tour, South</w:t>
                      </w:r>
                    </w:p>
                    <w:p w14:paraId="7C2B2C92" w14:textId="3ACA1BD6" w:rsidR="00FC1B48" w:rsidRDefault="00FC1B48" w:rsidP="00FC1B48">
                      <w:pPr>
                        <w:rPr>
                          <w:rFonts w:ascii="Georgia" w:hAnsi="Georgia"/>
                          <w:color w:val="FFFFFF" w:themeColor="background1"/>
                        </w:rPr>
                      </w:pPr>
                      <w:r>
                        <w:rPr>
                          <w:rFonts w:ascii="Georgia" w:hAnsi="Georgia"/>
                          <w:color w:val="FFFFFF" w:themeColor="background1"/>
                        </w:rPr>
                        <w:t>19</w:t>
                      </w:r>
                      <w:r>
                        <w:rPr>
                          <w:rFonts w:ascii="Georgia" w:hAnsi="Georgia"/>
                          <w:color w:val="FFFFFF" w:themeColor="background1"/>
                        </w:rPr>
                        <w:tab/>
                        <w:t>Breakout Box Family Event, LaGrange</w:t>
                      </w:r>
                    </w:p>
                    <w:p w14:paraId="723EE82C" w14:textId="725DDC23" w:rsidR="00FC1B48" w:rsidRDefault="00FC1B48" w:rsidP="00FC1B48">
                      <w:pPr>
                        <w:rPr>
                          <w:rFonts w:ascii="Georgia" w:hAnsi="Georgia"/>
                          <w:color w:val="FFFFFF" w:themeColor="background1"/>
                        </w:rPr>
                      </w:pPr>
                    </w:p>
                    <w:p w14:paraId="15D32A2C" w14:textId="50060A63" w:rsidR="00FC1B48" w:rsidRDefault="00FC1B48" w:rsidP="00FC1B48">
                      <w:pPr>
                        <w:rPr>
                          <w:rFonts w:ascii="Georgia" w:hAnsi="Georgia"/>
                          <w:color w:val="FFFFFF" w:themeColor="background1"/>
                        </w:rPr>
                      </w:pPr>
                      <w:r>
                        <w:rPr>
                          <w:rFonts w:ascii="Georgia" w:hAnsi="Georgia"/>
                          <w:color w:val="FFFFFF" w:themeColor="background1"/>
                          <w:u w:val="single"/>
                        </w:rPr>
                        <w:t>August</w:t>
                      </w:r>
                    </w:p>
                    <w:p w14:paraId="12C95D92" w14:textId="293249E0" w:rsidR="00FC1B48" w:rsidRDefault="00FC1B48" w:rsidP="00FC1B48">
                      <w:pPr>
                        <w:rPr>
                          <w:rFonts w:ascii="Georgia" w:hAnsi="Georgia"/>
                          <w:color w:val="FFFFFF" w:themeColor="background1"/>
                        </w:rPr>
                      </w:pPr>
                      <w:r>
                        <w:rPr>
                          <w:rFonts w:ascii="Georgia" w:hAnsi="Georgia"/>
                          <w:color w:val="FFFFFF" w:themeColor="background1"/>
                        </w:rPr>
                        <w:t>16</w:t>
                      </w:r>
                      <w:r>
                        <w:rPr>
                          <w:rFonts w:ascii="Georgia" w:hAnsi="Georgia"/>
                          <w:color w:val="FFFFFF" w:themeColor="background1"/>
                        </w:rPr>
                        <w:tab/>
                        <w:t>Farm to Table Dinner</w:t>
                      </w:r>
                    </w:p>
                    <w:p w14:paraId="0948D7F1" w14:textId="50B7B02D" w:rsidR="00FC1B48" w:rsidRDefault="00FC1B48" w:rsidP="00FC1B48">
                      <w:pPr>
                        <w:rPr>
                          <w:rFonts w:ascii="Georgia" w:hAnsi="Georgia"/>
                          <w:color w:val="FFFFFF" w:themeColor="background1"/>
                        </w:rPr>
                      </w:pPr>
                      <w:r>
                        <w:rPr>
                          <w:rFonts w:ascii="Georgia" w:hAnsi="Georgia"/>
                          <w:color w:val="FFFFFF" w:themeColor="background1"/>
                        </w:rPr>
                        <w:t>18</w:t>
                      </w:r>
                      <w:r>
                        <w:rPr>
                          <w:rFonts w:ascii="Georgia" w:hAnsi="Georgia"/>
                          <w:color w:val="FFFFFF" w:themeColor="background1"/>
                        </w:rPr>
                        <w:tab/>
                        <w:t>Farm Crawl</w:t>
                      </w:r>
                    </w:p>
                    <w:p w14:paraId="31EE9513" w14:textId="28D9D4DE" w:rsidR="00FC1B48" w:rsidRDefault="00FC1B48" w:rsidP="00FC1B48">
                      <w:pPr>
                        <w:rPr>
                          <w:rFonts w:ascii="Georgia" w:hAnsi="Georgia"/>
                          <w:color w:val="FFFFFF" w:themeColor="background1"/>
                        </w:rPr>
                      </w:pPr>
                    </w:p>
                    <w:p w14:paraId="47C80FC1" w14:textId="49B58BC0" w:rsidR="00FC1B48" w:rsidRDefault="00FC1B48" w:rsidP="00FC1B48">
                      <w:pPr>
                        <w:rPr>
                          <w:rFonts w:ascii="Georgia" w:hAnsi="Georgia"/>
                          <w:color w:val="FFFFFF" w:themeColor="background1"/>
                        </w:rPr>
                      </w:pPr>
                      <w:r>
                        <w:rPr>
                          <w:rFonts w:ascii="Georgia" w:hAnsi="Georgia"/>
                          <w:color w:val="FFFFFF" w:themeColor="background1"/>
                          <w:u w:val="single"/>
                        </w:rPr>
                        <w:t>September</w:t>
                      </w:r>
                    </w:p>
                    <w:p w14:paraId="54BF20D6" w14:textId="0A53A32B" w:rsidR="00FC1B48" w:rsidRDefault="00FC1B48" w:rsidP="00FC1B48">
                      <w:pPr>
                        <w:rPr>
                          <w:rFonts w:ascii="Georgia" w:hAnsi="Georgia"/>
                          <w:color w:val="FFFFFF" w:themeColor="background1"/>
                        </w:rPr>
                      </w:pPr>
                      <w:r>
                        <w:rPr>
                          <w:rFonts w:ascii="Georgia" w:hAnsi="Georgia"/>
                          <w:color w:val="FFFFFF" w:themeColor="background1"/>
                        </w:rPr>
                        <w:t>22</w:t>
                      </w:r>
                      <w:r>
                        <w:rPr>
                          <w:rFonts w:ascii="Georgia" w:hAnsi="Georgia"/>
                          <w:color w:val="FFFFFF" w:themeColor="background1"/>
                        </w:rPr>
                        <w:tab/>
                        <w:t>Member Picnic</w:t>
                      </w:r>
                    </w:p>
                    <w:p w14:paraId="45A76949" w14:textId="46AE81A5" w:rsidR="00FC1B48" w:rsidRDefault="00FC1B48" w:rsidP="00FC1B48">
                      <w:pPr>
                        <w:rPr>
                          <w:rFonts w:ascii="Georgia" w:hAnsi="Georgia"/>
                          <w:color w:val="FFFFFF" w:themeColor="background1"/>
                        </w:rPr>
                      </w:pPr>
                      <w:r>
                        <w:rPr>
                          <w:rFonts w:ascii="Georgia" w:hAnsi="Georgia"/>
                          <w:color w:val="FFFFFF" w:themeColor="background1"/>
                        </w:rPr>
                        <w:t>29</w:t>
                      </w:r>
                      <w:r>
                        <w:rPr>
                          <w:rFonts w:ascii="Georgia" w:hAnsi="Georgia"/>
                          <w:color w:val="FFFFFF" w:themeColor="background1"/>
                        </w:rPr>
                        <w:tab/>
                        <w:t>Giant Pumpkin Contest</w:t>
                      </w:r>
                    </w:p>
                    <w:p w14:paraId="2FB07667" w14:textId="1FBB10A2" w:rsidR="00FC1B48" w:rsidRDefault="00FC1B48" w:rsidP="00FC1B48">
                      <w:pPr>
                        <w:rPr>
                          <w:rFonts w:ascii="Georgia" w:hAnsi="Georgia"/>
                          <w:color w:val="FFFFFF" w:themeColor="background1"/>
                        </w:rPr>
                      </w:pPr>
                    </w:p>
                    <w:p w14:paraId="6679C7B4" w14:textId="2FC7BC50" w:rsidR="00FC1B48" w:rsidRPr="00FC1B48" w:rsidRDefault="00FC1B48" w:rsidP="00FC1B48">
                      <w:pPr>
                        <w:jc w:val="center"/>
                        <w:rPr>
                          <w:rFonts w:ascii="Georgia" w:hAnsi="Georgia"/>
                          <w:color w:val="FFFFFF" w:themeColor="background1"/>
                        </w:rPr>
                      </w:pPr>
                      <w:r>
                        <w:rPr>
                          <w:rFonts w:ascii="Georgia" w:hAnsi="Georgia"/>
                          <w:color w:val="FFFFFF" w:themeColor="background1"/>
                        </w:rPr>
                        <w:t>Call (708) 354-3276 for details!</w:t>
                      </w:r>
                    </w:p>
                    <w:p w14:paraId="7C363697" w14:textId="77777777" w:rsidR="00FC1B48" w:rsidRPr="00FC1B48" w:rsidRDefault="00FC1B48" w:rsidP="00FC1B48">
                      <w:pPr>
                        <w:rPr>
                          <w:rFonts w:ascii="Georgia" w:hAnsi="Georgia"/>
                          <w:color w:val="FFFFFF" w:themeColor="background1"/>
                        </w:rPr>
                      </w:pPr>
                    </w:p>
                  </w:txbxContent>
                </v:textbox>
              </v:shape>
            </w:pict>
          </mc:Fallback>
        </mc:AlternateContent>
      </w:r>
      <w:r w:rsidR="007B0B04">
        <w:rPr>
          <w:noProof/>
        </w:rPr>
        <mc:AlternateContent>
          <mc:Choice Requires="wps">
            <w:drawing>
              <wp:anchor distT="0" distB="0" distL="114300" distR="114300" simplePos="0" relativeHeight="251708416" behindDoc="0" locked="0" layoutInCell="1" allowOverlap="1" wp14:anchorId="7A38DFF7" wp14:editId="2899E8B6">
                <wp:simplePos x="0" y="0"/>
                <wp:positionH relativeFrom="column">
                  <wp:posOffset>7881938</wp:posOffset>
                </wp:positionH>
                <wp:positionV relativeFrom="paragraph">
                  <wp:posOffset>342900</wp:posOffset>
                </wp:positionV>
                <wp:extent cx="3048000" cy="12573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048000" cy="1257300"/>
                        </a:xfrm>
                        <a:prstGeom prst="rect">
                          <a:avLst/>
                        </a:prstGeom>
                        <a:solidFill>
                          <a:schemeClr val="lt1"/>
                        </a:solidFill>
                        <a:ln w="6350">
                          <a:noFill/>
                        </a:ln>
                      </wps:spPr>
                      <wps:txbx>
                        <w:txbxContent>
                          <w:p w14:paraId="3823ABD8" w14:textId="77777777" w:rsidR="00CA5DD0" w:rsidRPr="007B0B04" w:rsidRDefault="00CA5DD0" w:rsidP="00CA5DD0">
                            <w:pPr>
                              <w:jc w:val="center"/>
                              <w:rPr>
                                <w:rFonts w:ascii="Burford Rustic Shadow Two A" w:hAnsi="Burford Rustic Shadow Two A"/>
                                <w:color w:val="799426"/>
                                <w:sz w:val="36"/>
                                <w:szCs w:val="36"/>
                              </w:rPr>
                            </w:pPr>
                            <w:r w:rsidRPr="007B0B04">
                              <w:rPr>
                                <w:rFonts w:ascii="Burford Rustic Shadow Two A" w:hAnsi="Burford Rustic Shadow Two A"/>
                                <w:color w:val="799426"/>
                                <w:sz w:val="36"/>
                                <w:szCs w:val="36"/>
                              </w:rPr>
                              <w:t>Let’s Talk About the Ag on Your Plate</w:t>
                            </w:r>
                          </w:p>
                          <w:p w14:paraId="4B843D75" w14:textId="77777777" w:rsidR="003B61E8" w:rsidRDefault="003B61E8" w:rsidP="00CA5DD0">
                            <w:pPr>
                              <w:jc w:val="center"/>
                              <w:rPr>
                                <w:rFonts w:ascii="Bell MT" w:hAnsi="Bell MT"/>
                                <w:color w:val="403152" w:themeColor="accent4" w:themeShade="80"/>
                                <w:sz w:val="28"/>
                                <w:szCs w:val="28"/>
                              </w:rPr>
                            </w:pPr>
                          </w:p>
                          <w:p w14:paraId="0F928B03" w14:textId="77777777" w:rsidR="007B0B04" w:rsidRPr="0070343D" w:rsidRDefault="007B0B04" w:rsidP="007B0B04">
                            <w:pPr>
                              <w:jc w:val="both"/>
                              <w:rPr>
                                <w:rFonts w:ascii="Georgia" w:hAnsi="Georgia"/>
                                <w:i/>
                              </w:rPr>
                            </w:pPr>
                            <w:r w:rsidRPr="0070343D">
                              <w:rPr>
                                <w:rFonts w:ascii="Georgia" w:hAnsi="Georgia"/>
                              </w:rPr>
                              <w:t xml:space="preserve">Why do you use chemicals on your farm?  </w:t>
                            </w:r>
                            <w:r w:rsidRPr="0070343D">
                              <w:rPr>
                                <w:rFonts w:ascii="Georgia" w:hAnsi="Georgia"/>
                                <w:i/>
                              </w:rPr>
                              <w:t>Answered by Mike Rauch, Cook County Farmer</w:t>
                            </w:r>
                          </w:p>
                          <w:p w14:paraId="673EB89F" w14:textId="77777777" w:rsidR="00FD3933" w:rsidRPr="00070401" w:rsidRDefault="00FD3933" w:rsidP="00070401">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DFF7" id="Text Box 77" o:spid="_x0000_s1044" type="#_x0000_t202" style="position:absolute;margin-left:620.65pt;margin-top:27pt;width:240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" fillcolor="white [3201]" stroked="f" strokeweight=".5pt">
                <v:textbox>
                  <w:txbxContent>
                    <w:p w14:paraId="3823ABD8" w14:textId="77777777" w:rsidR="00CA5DD0" w:rsidRPr="007B0B04" w:rsidRDefault="00CA5DD0" w:rsidP="00CA5DD0">
                      <w:pPr>
                        <w:jc w:val="center"/>
                        <w:rPr>
                          <w:rFonts w:ascii="Burford Rustic Shadow Two A" w:hAnsi="Burford Rustic Shadow Two A"/>
                          <w:color w:val="799426"/>
                          <w:sz w:val="36"/>
                          <w:szCs w:val="36"/>
                        </w:rPr>
                      </w:pPr>
                      <w:r w:rsidRPr="007B0B04">
                        <w:rPr>
                          <w:rFonts w:ascii="Burford Rustic Shadow Two A" w:hAnsi="Burford Rustic Shadow Two A"/>
                          <w:color w:val="799426"/>
                          <w:sz w:val="36"/>
                          <w:szCs w:val="36"/>
                        </w:rPr>
                        <w:t>Let’s Talk About the Ag on Your Plate</w:t>
                      </w:r>
                    </w:p>
                    <w:p w14:paraId="4B843D75" w14:textId="77777777" w:rsidR="003B61E8" w:rsidRDefault="003B61E8" w:rsidP="00CA5DD0">
                      <w:pPr>
                        <w:jc w:val="center"/>
                        <w:rPr>
                          <w:rFonts w:ascii="Bell MT" w:hAnsi="Bell MT"/>
                          <w:color w:val="403152" w:themeColor="accent4" w:themeShade="80"/>
                          <w:sz w:val="28"/>
                          <w:szCs w:val="28"/>
                        </w:rPr>
                      </w:pPr>
                    </w:p>
                    <w:p w14:paraId="0F928B03" w14:textId="77777777" w:rsidR="007B0B04" w:rsidRPr="0070343D" w:rsidRDefault="007B0B04" w:rsidP="007B0B04">
                      <w:pPr>
                        <w:jc w:val="both"/>
                        <w:rPr>
                          <w:rFonts w:ascii="Georgia" w:hAnsi="Georgia"/>
                          <w:i/>
                        </w:rPr>
                      </w:pPr>
                      <w:r w:rsidRPr="0070343D">
                        <w:rPr>
                          <w:rFonts w:ascii="Georgia" w:hAnsi="Georgia"/>
                        </w:rPr>
                        <w:t xml:space="preserve">Why do you use chemicals on your farm?  </w:t>
                      </w:r>
                      <w:r w:rsidRPr="0070343D">
                        <w:rPr>
                          <w:rFonts w:ascii="Georgia" w:hAnsi="Georgia"/>
                          <w:i/>
                        </w:rPr>
                        <w:t>Answered by Mike Rauch, Cook County Farmer</w:t>
                      </w:r>
                    </w:p>
                    <w:p w14:paraId="673EB89F" w14:textId="77777777" w:rsidR="00FD3933" w:rsidRPr="00070401" w:rsidRDefault="00FD3933" w:rsidP="00070401">
                      <w:pPr>
                        <w:jc w:val="both"/>
                        <w:rPr>
                          <w:sz w:val="22"/>
                          <w:szCs w:val="22"/>
                        </w:rPr>
                      </w:pPr>
                    </w:p>
                  </w:txbxContent>
                </v:textbox>
              </v:shape>
            </w:pict>
          </mc:Fallback>
        </mc:AlternateContent>
      </w:r>
      <w:r w:rsidR="00230B40">
        <w:rPr>
          <w:noProof/>
        </w:rPr>
        <mc:AlternateContent>
          <mc:Choice Requires="wps">
            <w:drawing>
              <wp:anchor distT="0" distB="0" distL="114300" distR="114300" simplePos="0" relativeHeight="251754496" behindDoc="0" locked="0" layoutInCell="1" allowOverlap="1" wp14:anchorId="11276DB5" wp14:editId="59439DF0">
                <wp:simplePos x="0" y="0"/>
                <wp:positionH relativeFrom="column">
                  <wp:posOffset>1914525</wp:posOffset>
                </wp:positionH>
                <wp:positionV relativeFrom="paragraph">
                  <wp:posOffset>419099</wp:posOffset>
                </wp:positionV>
                <wp:extent cx="2886075" cy="30194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2886075" cy="3019425"/>
                        </a:xfrm>
                        <a:prstGeom prst="rect">
                          <a:avLst/>
                        </a:prstGeom>
                        <a:solidFill>
                          <a:schemeClr val="lt1"/>
                        </a:solidFill>
                        <a:ln w="6350">
                          <a:noFill/>
                        </a:ln>
                      </wps:spPr>
                      <wps:txbx>
                        <w:txbxContent>
                          <w:p w14:paraId="62F6A05D" w14:textId="305054D7" w:rsidR="005F13F0" w:rsidRPr="005F13F0" w:rsidRDefault="005F13F0" w:rsidP="005F13F0">
                            <w:pPr>
                              <w:jc w:val="center"/>
                              <w:rPr>
                                <w:rFonts w:ascii="Burford Rustic Book Light" w:hAnsi="Burford Rustic Book Light"/>
                                <w:color w:val="799426"/>
                                <w:sz w:val="28"/>
                                <w:szCs w:val="28"/>
                              </w:rPr>
                            </w:pPr>
                            <w:r>
                              <w:rPr>
                                <w:rFonts w:ascii="Burford Rustic Book Light" w:hAnsi="Burford Rustic Book Light"/>
                                <w:color w:val="799426"/>
                                <w:sz w:val="28"/>
                                <w:szCs w:val="28"/>
                              </w:rPr>
                              <w:t>‘Nutrition’ Continued from Page 1</w:t>
                            </w:r>
                          </w:p>
                          <w:p w14:paraId="16DDE0C3" w14:textId="77777777" w:rsidR="005F13F0" w:rsidRDefault="005F13F0" w:rsidP="00230B40">
                            <w:pPr>
                              <w:jc w:val="both"/>
                              <w:rPr>
                                <w:rFonts w:ascii="Georgia" w:hAnsi="Georgia"/>
                              </w:rPr>
                            </w:pPr>
                          </w:p>
                          <w:p w14:paraId="493189A9" w14:textId="2A72F2EB" w:rsidR="00230B40" w:rsidRPr="00964EBF" w:rsidRDefault="00230B40" w:rsidP="00230B40">
                            <w:pPr>
                              <w:jc w:val="both"/>
                              <w:rPr>
                                <w:rFonts w:ascii="Georgia" w:hAnsi="Georgia"/>
                              </w:rPr>
                            </w:pPr>
                            <w:r w:rsidRPr="00964EBF">
                              <w:rPr>
                                <w:rFonts w:ascii="Georgia" w:hAnsi="Georgia"/>
                              </w:rPr>
                              <w:t>We oppose:</w:t>
                            </w:r>
                          </w:p>
                          <w:p w14:paraId="0C7AF024" w14:textId="77777777" w:rsidR="00230B40" w:rsidRPr="00964EBF" w:rsidRDefault="00230B40" w:rsidP="00230B40">
                            <w:pPr>
                              <w:jc w:val="both"/>
                              <w:rPr>
                                <w:rFonts w:ascii="Georgia" w:hAnsi="Georgia"/>
                              </w:rPr>
                            </w:pPr>
                            <w:r w:rsidRPr="00964EBF">
                              <w:rPr>
                                <w:rFonts w:ascii="Georgia" w:hAnsi="Georgia"/>
                              </w:rPr>
                              <w:t>1. The use of government assisted nutrition program benefits being used to cover delivery costs for online food purchases.</w:t>
                            </w:r>
                          </w:p>
                          <w:p w14:paraId="3CEE1118" w14:textId="60F02953" w:rsidR="00230B40" w:rsidRDefault="00230B40" w:rsidP="000E5471">
                            <w:pPr>
                              <w:jc w:val="both"/>
                              <w:rPr>
                                <w:rFonts w:ascii="Georgia" w:hAnsi="Georgia"/>
                              </w:rPr>
                            </w:pPr>
                            <w:r w:rsidRPr="00964EBF">
                              <w:rPr>
                                <w:rFonts w:ascii="Georgia" w:hAnsi="Georgia"/>
                              </w:rPr>
                              <w:t>2. Using Temporary Assistance for Needy Families (TANF) funds for the purchase of alcohol, cigarettes, lotto tickets, and similar items.</w:t>
                            </w:r>
                          </w:p>
                          <w:p w14:paraId="786E5248" w14:textId="3B577B09" w:rsidR="000E5471" w:rsidRDefault="000E5471" w:rsidP="000E5471">
                            <w:pPr>
                              <w:jc w:val="both"/>
                              <w:rPr>
                                <w:rFonts w:ascii="Georgia" w:hAnsi="Georgia"/>
                              </w:rPr>
                            </w:pPr>
                          </w:p>
                          <w:p w14:paraId="2617CAE2" w14:textId="6AE5F4FF" w:rsidR="000E5471" w:rsidRDefault="000E5471" w:rsidP="000E5471">
                            <w:pPr>
                              <w:jc w:val="both"/>
                              <w:rPr>
                                <w:rFonts w:ascii="Georgia" w:hAnsi="Georgia"/>
                              </w:rPr>
                            </w:pPr>
                            <w:r>
                              <w:rPr>
                                <w:rFonts w:ascii="Georgia" w:hAnsi="Georgia"/>
                              </w:rPr>
                              <w:t>Farm Bureau members will officially consider the policy during the August committee meeting.  If approved the policy will be submitted to the Illinois Farm Bureau® for consideration by the delegates.</w:t>
                            </w:r>
                          </w:p>
                          <w:p w14:paraId="12F4D0E0" w14:textId="54FDED20" w:rsidR="000E5471" w:rsidRDefault="000E5471" w:rsidP="000E5471">
                            <w:pPr>
                              <w:jc w:val="both"/>
                              <w:rPr>
                                <w:rFonts w:ascii="Georgia" w:hAnsi="Georgia"/>
                              </w:rPr>
                            </w:pPr>
                          </w:p>
                          <w:p w14:paraId="2C7ED6F8" w14:textId="6DB754E0" w:rsidR="000E5471" w:rsidRPr="000E5471" w:rsidRDefault="000E5471" w:rsidP="000E5471">
                            <w:pPr>
                              <w:jc w:val="both"/>
                              <w:rPr>
                                <w:rFonts w:ascii="Georgia" w:hAnsi="Georgia"/>
                              </w:rPr>
                            </w:pPr>
                            <w:r>
                              <w:rPr>
                                <w:rFonts w:ascii="Georgia" w:hAnsi="Georgia"/>
                              </w:rPr>
                              <w:t>This policy would be the first-ever government assisted nutrition policy considered by Farm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76DB5" id="_x0000_s1045" type="#_x0000_t202" style="position:absolute;margin-left:150.75pt;margin-top:33pt;width:227.25pt;height:237.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" fillcolor="white [3201]" stroked="f" strokeweight=".5pt">
                <v:textbox>
                  <w:txbxContent>
                    <w:p w14:paraId="62F6A05D" w14:textId="305054D7" w:rsidR="005F13F0" w:rsidRPr="005F13F0" w:rsidRDefault="005F13F0" w:rsidP="005F13F0">
                      <w:pPr>
                        <w:jc w:val="center"/>
                        <w:rPr>
                          <w:rFonts w:ascii="Burford Rustic Book Light" w:hAnsi="Burford Rustic Book Light"/>
                          <w:color w:val="799426"/>
                          <w:sz w:val="28"/>
                          <w:szCs w:val="28"/>
                        </w:rPr>
                      </w:pPr>
                      <w:r>
                        <w:rPr>
                          <w:rFonts w:ascii="Burford Rustic Book Light" w:hAnsi="Burford Rustic Book Light"/>
                          <w:color w:val="799426"/>
                          <w:sz w:val="28"/>
                          <w:szCs w:val="28"/>
                        </w:rPr>
                        <w:t>‘Nutrition’ Continued from Page 1</w:t>
                      </w:r>
                    </w:p>
                    <w:p w14:paraId="16DDE0C3" w14:textId="77777777" w:rsidR="005F13F0" w:rsidRDefault="005F13F0" w:rsidP="00230B40">
                      <w:pPr>
                        <w:jc w:val="both"/>
                        <w:rPr>
                          <w:rFonts w:ascii="Georgia" w:hAnsi="Georgia"/>
                        </w:rPr>
                      </w:pPr>
                    </w:p>
                    <w:p w14:paraId="493189A9" w14:textId="2A72F2EB" w:rsidR="00230B40" w:rsidRPr="00964EBF" w:rsidRDefault="00230B40" w:rsidP="00230B40">
                      <w:pPr>
                        <w:jc w:val="both"/>
                        <w:rPr>
                          <w:rFonts w:ascii="Georgia" w:hAnsi="Georgia"/>
                        </w:rPr>
                      </w:pPr>
                      <w:r w:rsidRPr="00964EBF">
                        <w:rPr>
                          <w:rFonts w:ascii="Georgia" w:hAnsi="Georgia"/>
                        </w:rPr>
                        <w:t>We oppose:</w:t>
                      </w:r>
                    </w:p>
                    <w:p w14:paraId="0C7AF024" w14:textId="77777777" w:rsidR="00230B40" w:rsidRPr="00964EBF" w:rsidRDefault="00230B40" w:rsidP="00230B40">
                      <w:pPr>
                        <w:jc w:val="both"/>
                        <w:rPr>
                          <w:rFonts w:ascii="Georgia" w:hAnsi="Georgia"/>
                        </w:rPr>
                      </w:pPr>
                      <w:r w:rsidRPr="00964EBF">
                        <w:rPr>
                          <w:rFonts w:ascii="Georgia" w:hAnsi="Georgia"/>
                        </w:rPr>
                        <w:t>1. The use of government assisted nutrition program benefits being used to cover delivery costs for online food purchases.</w:t>
                      </w:r>
                    </w:p>
                    <w:p w14:paraId="3CEE1118" w14:textId="60F02953" w:rsidR="00230B40" w:rsidRDefault="00230B40" w:rsidP="000E5471">
                      <w:pPr>
                        <w:jc w:val="both"/>
                        <w:rPr>
                          <w:rFonts w:ascii="Georgia" w:hAnsi="Georgia"/>
                        </w:rPr>
                      </w:pPr>
                      <w:r w:rsidRPr="00964EBF">
                        <w:rPr>
                          <w:rFonts w:ascii="Georgia" w:hAnsi="Georgia"/>
                        </w:rPr>
                        <w:t>2. Using Temporary Assistance for Needy Families (TANF) funds for the purchase of alcohol, cigarettes, lotto tickets, and similar items.</w:t>
                      </w:r>
                    </w:p>
                    <w:p w14:paraId="786E5248" w14:textId="3B577B09" w:rsidR="000E5471" w:rsidRDefault="000E5471" w:rsidP="000E5471">
                      <w:pPr>
                        <w:jc w:val="both"/>
                        <w:rPr>
                          <w:rFonts w:ascii="Georgia" w:hAnsi="Georgia"/>
                        </w:rPr>
                      </w:pPr>
                    </w:p>
                    <w:p w14:paraId="2617CAE2" w14:textId="6AE5F4FF" w:rsidR="000E5471" w:rsidRDefault="000E5471" w:rsidP="000E5471">
                      <w:pPr>
                        <w:jc w:val="both"/>
                        <w:rPr>
                          <w:rFonts w:ascii="Georgia" w:hAnsi="Georgia"/>
                        </w:rPr>
                      </w:pPr>
                      <w:r>
                        <w:rPr>
                          <w:rFonts w:ascii="Georgia" w:hAnsi="Georgia"/>
                        </w:rPr>
                        <w:t>Farm Bureau members will officially consider the policy during the August committee meeting.  If approved the policy will be submitted to the Illinois Farm Bureau® for consideration by the delegates.</w:t>
                      </w:r>
                    </w:p>
                    <w:p w14:paraId="12F4D0E0" w14:textId="54FDED20" w:rsidR="000E5471" w:rsidRDefault="000E5471" w:rsidP="000E5471">
                      <w:pPr>
                        <w:jc w:val="both"/>
                        <w:rPr>
                          <w:rFonts w:ascii="Georgia" w:hAnsi="Georgia"/>
                        </w:rPr>
                      </w:pPr>
                    </w:p>
                    <w:p w14:paraId="2C7ED6F8" w14:textId="6DB754E0" w:rsidR="000E5471" w:rsidRPr="000E5471" w:rsidRDefault="000E5471" w:rsidP="000E5471">
                      <w:pPr>
                        <w:jc w:val="both"/>
                        <w:rPr>
                          <w:rFonts w:ascii="Georgia" w:hAnsi="Georgia"/>
                        </w:rPr>
                      </w:pPr>
                      <w:r>
                        <w:rPr>
                          <w:rFonts w:ascii="Georgia" w:hAnsi="Georgia"/>
                        </w:rPr>
                        <w:t>This policy would be the first-ever government assisted nutrition policy considered by Farm Bureau.</w:t>
                      </w:r>
                    </w:p>
                  </w:txbxContent>
                </v:textbox>
              </v:shape>
            </w:pict>
          </mc:Fallback>
        </mc:AlternateContent>
      </w:r>
      <w:r w:rsidR="001A2F70">
        <w:rPr>
          <w:noProof/>
        </w:rPr>
        <mc:AlternateContent>
          <mc:Choice Requires="wps">
            <w:drawing>
              <wp:anchor distT="0" distB="0" distL="114300" distR="114300" simplePos="0" relativeHeight="251655168" behindDoc="0" locked="0" layoutInCell="1" allowOverlap="1" wp14:anchorId="5A815F61" wp14:editId="577672B3">
                <wp:simplePos x="0" y="0"/>
                <wp:positionH relativeFrom="column">
                  <wp:posOffset>0</wp:posOffset>
                </wp:positionH>
                <wp:positionV relativeFrom="paragraph">
                  <wp:posOffset>0</wp:posOffset>
                </wp:positionV>
                <wp:extent cx="15068233" cy="342900"/>
                <wp:effectExtent l="0" t="0" r="63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68233" cy="342900"/>
                        </a:xfrm>
                        <a:prstGeom prst="rect">
                          <a:avLst/>
                        </a:prstGeom>
                        <a:solidFill>
                          <a:srgbClr val="7E8D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6B6A7C" id="Rectangle 13" o:spid="_x0000_s1026" style="position:absolute;margin-left:0;margin-top:0;width:1186.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" fillcolor="#7e8d8f" stroked="f" strokeweight="2pt"/>
            </w:pict>
          </mc:Fallback>
        </mc:AlternateContent>
      </w:r>
      <w:r w:rsidR="00B04142">
        <w:rPr>
          <w:noProof/>
        </w:rPr>
        <mc:AlternateContent>
          <mc:Choice Requires="wps">
            <w:drawing>
              <wp:anchor distT="36576" distB="36576" distL="36576" distR="36576" simplePos="0" relativeHeight="251631616" behindDoc="0" locked="0" layoutInCell="1" allowOverlap="1" wp14:anchorId="3D570DBA" wp14:editId="39983409">
                <wp:simplePos x="0" y="0"/>
                <wp:positionH relativeFrom="page">
                  <wp:posOffset>14230350</wp:posOffset>
                </wp:positionH>
                <wp:positionV relativeFrom="page">
                  <wp:posOffset>223838</wp:posOffset>
                </wp:positionV>
                <wp:extent cx="1066800" cy="9615805"/>
                <wp:effectExtent l="0" t="0" r="0" b="4445"/>
                <wp:wrapNone/>
                <wp:docPr id="1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615805"/>
                        </a:xfrm>
                        <a:prstGeom prst="rect">
                          <a:avLst/>
                        </a:prstGeom>
                        <a:solidFill>
                          <a:srgbClr val="4A4A4A"/>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BAA02" id="Rectangle 55" o:spid="_x0000_s1026" style="position:absolute;margin-left:1120.5pt;margin-top:17.65pt;width:84pt;height:757.15pt;z-index:2516316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" fillcolor="#4a4a4a" stroked="f">
                <v:textbox inset="2.88pt,2.88pt,2.88pt,2.88pt"/>
                <w10:wrap anchorx="page" anchory="page"/>
              </v:rect>
            </w:pict>
          </mc:Fallback>
        </mc:AlternateContent>
      </w:r>
      <w:r w:rsidR="007D3D61">
        <w:rPr>
          <w:noProof/>
        </w:rPr>
        <w:drawing>
          <wp:inline distT="0" distB="0" distL="0" distR="0" wp14:anchorId="2436447E" wp14:editId="50EE5D08">
            <wp:extent cx="1713230" cy="117030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inline>
        </w:drawing>
      </w:r>
      <w:r w:rsidR="005133F8" w:rsidRPr="005133F8">
        <w:rPr>
          <w:noProof/>
        </w:rPr>
        <w:t xml:space="preserve"> </w:t>
      </w:r>
    </w:p>
    <w:p w14:paraId="0B666849" w14:textId="524A3276" w:rsidR="00345729" w:rsidRPr="00E74C72" w:rsidRDefault="0023159E" w:rsidP="00E74C72">
      <w:r>
        <w:rPr>
          <w:noProof/>
        </w:rPr>
        <mc:AlternateContent>
          <mc:Choice Requires="wps">
            <w:drawing>
              <wp:anchor distT="36576" distB="36576" distL="36576" distR="36576" simplePos="0" relativeHeight="251650048" behindDoc="0" locked="0" layoutInCell="1" allowOverlap="1" wp14:anchorId="6373CBC7" wp14:editId="2FD10D76">
                <wp:simplePos x="0" y="0"/>
                <wp:positionH relativeFrom="page">
                  <wp:posOffset>222422</wp:posOffset>
                </wp:positionH>
                <wp:positionV relativeFrom="page">
                  <wp:posOffset>222422</wp:posOffset>
                </wp:positionV>
                <wp:extent cx="1828800" cy="9617332"/>
                <wp:effectExtent l="0" t="0" r="0" b="3175"/>
                <wp:wrapNone/>
                <wp:docPr id="1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17332"/>
                        </a:xfrm>
                        <a:prstGeom prst="rect">
                          <a:avLst/>
                        </a:prstGeom>
                        <a:solidFill>
                          <a:srgbClr val="7E8D8F"/>
                        </a:solidFill>
                        <a:ln w="9525" algn="in">
                          <a:noFill/>
                          <a:miter lim="800000"/>
                          <a:headEnd/>
                          <a:tailEnd/>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D4AB5" id="Rectangle 50" o:spid="_x0000_s1026" style="position:absolute;margin-left:17.5pt;margin-top:17.5pt;width:2in;height:757.2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" fillcolor="#7e8d8f" stroked="f" insetpen="t">
                <v:textbox inset="2.88pt,2.88pt,2.88pt,2.88pt"/>
                <w10:wrap anchorx="page" anchory="page"/>
              </v:rect>
            </w:pict>
          </mc:Fallback>
        </mc:AlternateContent>
      </w:r>
    </w:p>
    <w:p w14:paraId="72BB6C98" w14:textId="7DC6C41A" w:rsidR="00345729" w:rsidRPr="00E74C72" w:rsidRDefault="00DC6BC7" w:rsidP="00E74C72">
      <w:r>
        <w:rPr>
          <w:noProof/>
        </w:rPr>
        <mc:AlternateContent>
          <mc:Choice Requires="wps">
            <w:drawing>
              <wp:anchor distT="0" distB="0" distL="114300" distR="114300" simplePos="0" relativeHeight="251743232" behindDoc="0" locked="0" layoutInCell="1" allowOverlap="1" wp14:anchorId="4E41436E" wp14:editId="15AB3E4A">
                <wp:simplePos x="0" y="0"/>
                <wp:positionH relativeFrom="column">
                  <wp:posOffset>7972425</wp:posOffset>
                </wp:positionH>
                <wp:positionV relativeFrom="paragraph">
                  <wp:posOffset>107633</wp:posOffset>
                </wp:positionV>
                <wp:extent cx="3076575" cy="3657600"/>
                <wp:effectExtent l="0" t="0" r="9525" b="0"/>
                <wp:wrapNone/>
                <wp:docPr id="88" name="Text Box 88"/>
                <wp:cNvGraphicFramePr/>
                <a:graphic xmlns:a="http://schemas.openxmlformats.org/drawingml/2006/main">
                  <a:graphicData uri="http://schemas.microsoft.com/office/word/2010/wordprocessingShape">
                    <wps:wsp>
                      <wps:cNvSpPr txBox="1"/>
                      <wps:spPr>
                        <a:xfrm>
                          <a:off x="0" y="0"/>
                          <a:ext cx="3076575" cy="3657600"/>
                        </a:xfrm>
                        <a:prstGeom prst="rect">
                          <a:avLst/>
                        </a:prstGeom>
                        <a:solidFill>
                          <a:schemeClr val="lt1"/>
                        </a:solidFill>
                        <a:ln w="6350">
                          <a:noFill/>
                        </a:ln>
                      </wps:spPr>
                      <wps:txbx>
                        <w:txbxContent>
                          <w:p w14:paraId="50C08747" w14:textId="77777777" w:rsidR="007B0B04" w:rsidRPr="0070343D" w:rsidRDefault="007B0B04" w:rsidP="007B0B04">
                            <w:pPr>
                              <w:jc w:val="both"/>
                              <w:rPr>
                                <w:rFonts w:ascii="Georgia" w:hAnsi="Georgia"/>
                              </w:rPr>
                            </w:pPr>
                            <w:r w:rsidRPr="0070343D">
                              <w:rPr>
                                <w:rFonts w:ascii="Georgia" w:hAnsi="Georgia"/>
                              </w:rPr>
                              <w:t xml:space="preserve">Every farm is different.  Farms have different soil types.  Farms have different weed, insect, and disease pressures.  Because of these differences and others, some farmers will choose to use crop protectants and some farmers will chose not to use crop protectants. </w:t>
                            </w:r>
                          </w:p>
                          <w:p w14:paraId="051287D0" w14:textId="77777777" w:rsidR="007B0B04" w:rsidRPr="0070343D" w:rsidRDefault="007B0B04" w:rsidP="007B0B04">
                            <w:pPr>
                              <w:jc w:val="both"/>
                              <w:rPr>
                                <w:rFonts w:ascii="Georgia" w:hAnsi="Georgia"/>
                              </w:rPr>
                            </w:pPr>
                          </w:p>
                          <w:p w14:paraId="32F0E1F2" w14:textId="77777777" w:rsidR="007B0B04" w:rsidRPr="0070343D" w:rsidRDefault="007B0B04" w:rsidP="007B0B04">
                            <w:pPr>
                              <w:jc w:val="both"/>
                              <w:rPr>
                                <w:rFonts w:ascii="Georgia" w:hAnsi="Georgia"/>
                              </w:rPr>
                            </w:pPr>
                            <w:r w:rsidRPr="0070343D">
                              <w:rPr>
                                <w:rFonts w:ascii="Georgia" w:hAnsi="Georgia"/>
                              </w:rPr>
                              <w:t xml:space="preserve">Before making any decision, farmers carefully consider soil types, seed traits, and their markets.  Farmers also review land grant university studies and new developments in farming to ensure that they are using the safest and best practice on their farm.  Before applying any crop protectants, farmers examine their crops for insects, weeds, and disease and only use crop protectants when needed.        </w:t>
                            </w:r>
                          </w:p>
                          <w:p w14:paraId="5E18E145" w14:textId="77777777" w:rsidR="007B0B04" w:rsidRPr="0070343D" w:rsidRDefault="007B0B04" w:rsidP="007B0B04">
                            <w:pPr>
                              <w:jc w:val="both"/>
                              <w:rPr>
                                <w:rFonts w:ascii="Georgia" w:hAnsi="Georgia"/>
                              </w:rPr>
                            </w:pPr>
                          </w:p>
                          <w:p w14:paraId="7B870488" w14:textId="77777777" w:rsidR="007B0B04" w:rsidRPr="0070343D" w:rsidRDefault="007B0B04" w:rsidP="007B0B04">
                            <w:pPr>
                              <w:jc w:val="both"/>
                              <w:rPr>
                                <w:rFonts w:ascii="Georgia" w:hAnsi="Georgia"/>
                              </w:rPr>
                            </w:pPr>
                            <w:r w:rsidRPr="0070343D">
                              <w:rPr>
                                <w:rFonts w:ascii="Georgia" w:hAnsi="Georgia"/>
                              </w:rPr>
                              <w:t xml:space="preserve">The crop protectants of today are extremely precise, effective, and leave virtually no residue.  They’re also extensively tested and proven safe by the Food and Drug Administration, US Department of Agriculture, and the US Environmental Protection Agency.  Before a farmer can purchase or apply any chemical, they are educated, tested, and certified by the Department of Agriculture.  </w:t>
                            </w:r>
                          </w:p>
                          <w:p w14:paraId="2E43FCF9" w14:textId="77777777" w:rsidR="00866B86" w:rsidRPr="00F80FA0" w:rsidRDefault="00866B86" w:rsidP="00866B86">
                            <w:pPr>
                              <w:jc w:val="both"/>
                              <w:rPr>
                                <w:sz w:val="22"/>
                                <w:szCs w:val="22"/>
                              </w:rPr>
                            </w:pPr>
                          </w:p>
                          <w:p w14:paraId="014CA9F0" w14:textId="77777777" w:rsidR="00DF3298" w:rsidRDefault="00DF32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1436E" id="Text Box 88" o:spid="_x0000_s1046" type="#_x0000_t202" style="position:absolute;margin-left:627.75pt;margin-top:8.5pt;width:242.25pt;height:4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" fillcolor="white [3201]" stroked="f" strokeweight=".5pt">
                <v:textbox>
                  <w:txbxContent>
                    <w:p w14:paraId="50C08747" w14:textId="77777777" w:rsidR="007B0B04" w:rsidRPr="0070343D" w:rsidRDefault="007B0B04" w:rsidP="007B0B04">
                      <w:pPr>
                        <w:jc w:val="both"/>
                        <w:rPr>
                          <w:rFonts w:ascii="Georgia" w:hAnsi="Georgia"/>
                        </w:rPr>
                      </w:pPr>
                      <w:r w:rsidRPr="0070343D">
                        <w:rPr>
                          <w:rFonts w:ascii="Georgia" w:hAnsi="Georgia"/>
                        </w:rPr>
                        <w:t xml:space="preserve">Every farm is different.  Farms have different soil types.  Farms have different weed, insect, and disease pressures.  Because of these differences and others, some farmers will choose to use crop protectants and some farmers will chose not to use crop protectants. </w:t>
                      </w:r>
                    </w:p>
                    <w:p w14:paraId="051287D0" w14:textId="77777777" w:rsidR="007B0B04" w:rsidRPr="0070343D" w:rsidRDefault="007B0B04" w:rsidP="007B0B04">
                      <w:pPr>
                        <w:jc w:val="both"/>
                        <w:rPr>
                          <w:rFonts w:ascii="Georgia" w:hAnsi="Georgia"/>
                        </w:rPr>
                      </w:pPr>
                    </w:p>
                    <w:p w14:paraId="32F0E1F2" w14:textId="77777777" w:rsidR="007B0B04" w:rsidRPr="0070343D" w:rsidRDefault="007B0B04" w:rsidP="007B0B04">
                      <w:pPr>
                        <w:jc w:val="both"/>
                        <w:rPr>
                          <w:rFonts w:ascii="Georgia" w:hAnsi="Georgia"/>
                        </w:rPr>
                      </w:pPr>
                      <w:r w:rsidRPr="0070343D">
                        <w:rPr>
                          <w:rFonts w:ascii="Georgia" w:hAnsi="Georgia"/>
                        </w:rPr>
                        <w:t xml:space="preserve">Before making any decision, farmers carefully consider soil types, seed traits, and their markets.  Farmers also review land grant university studies and new developments in farming to ensure that they are using the safest and best practice on their farm.  Before applying any crop protectants, farmers examine their crops for insects, weeds, and disease and only use crop protectants when needed.        </w:t>
                      </w:r>
                    </w:p>
                    <w:p w14:paraId="5E18E145" w14:textId="77777777" w:rsidR="007B0B04" w:rsidRPr="0070343D" w:rsidRDefault="007B0B04" w:rsidP="007B0B04">
                      <w:pPr>
                        <w:jc w:val="both"/>
                        <w:rPr>
                          <w:rFonts w:ascii="Georgia" w:hAnsi="Georgia"/>
                        </w:rPr>
                      </w:pPr>
                    </w:p>
                    <w:p w14:paraId="7B870488" w14:textId="77777777" w:rsidR="007B0B04" w:rsidRPr="0070343D" w:rsidRDefault="007B0B04" w:rsidP="007B0B04">
                      <w:pPr>
                        <w:jc w:val="both"/>
                        <w:rPr>
                          <w:rFonts w:ascii="Georgia" w:hAnsi="Georgia"/>
                        </w:rPr>
                      </w:pPr>
                      <w:r w:rsidRPr="0070343D">
                        <w:rPr>
                          <w:rFonts w:ascii="Georgia" w:hAnsi="Georgia"/>
                        </w:rPr>
                        <w:t xml:space="preserve">The crop protectants of today are extremely precise, effective, and leave virtually no residue.  They’re also extensively tested and proven safe by the Food and Drug Administration, US Department of Agriculture, and the US Environmental Protection Agency.  Before a farmer can purchase or apply any chemical, they are educated, tested, and certified by the Department of Agriculture.  </w:t>
                      </w:r>
                    </w:p>
                    <w:p w14:paraId="2E43FCF9" w14:textId="77777777" w:rsidR="00866B86" w:rsidRPr="00F80FA0" w:rsidRDefault="00866B86" w:rsidP="00866B86">
                      <w:pPr>
                        <w:jc w:val="both"/>
                        <w:rPr>
                          <w:sz w:val="22"/>
                          <w:szCs w:val="22"/>
                        </w:rPr>
                      </w:pPr>
                    </w:p>
                    <w:p w14:paraId="014CA9F0" w14:textId="77777777" w:rsidR="00DF3298" w:rsidRDefault="00DF3298"/>
                  </w:txbxContent>
                </v:textbox>
              </v:shape>
            </w:pict>
          </mc:Fallback>
        </mc:AlternateContent>
      </w:r>
    </w:p>
    <w:p w14:paraId="1B41E647" w14:textId="5D35C3F5" w:rsidR="00345729" w:rsidRPr="00E74C72" w:rsidRDefault="00345729" w:rsidP="00E74C72"/>
    <w:p w14:paraId="4A2BEA5D" w14:textId="2E8A46AF" w:rsidR="00345729" w:rsidRPr="00E74C72" w:rsidRDefault="00345729" w:rsidP="00E74C72"/>
    <w:p w14:paraId="11CAD0F2" w14:textId="678A9542" w:rsidR="00345729" w:rsidRPr="00E74C72" w:rsidRDefault="00345729" w:rsidP="00E74C72"/>
    <w:p w14:paraId="2CBEA19E" w14:textId="0F4DBC1B" w:rsidR="00345729" w:rsidRPr="00E74C72" w:rsidRDefault="008756E5" w:rsidP="00E74C72">
      <w:r>
        <w:rPr>
          <w:noProof/>
        </w:rPr>
        <mc:AlternateContent>
          <mc:Choice Requires="wps">
            <w:drawing>
              <wp:anchor distT="36576" distB="36576" distL="36576" distR="36576" simplePos="0" relativeHeight="251651072" behindDoc="0" locked="0" layoutInCell="1" allowOverlap="1" wp14:anchorId="6CA76053" wp14:editId="6C656F0E">
                <wp:simplePos x="0" y="0"/>
                <wp:positionH relativeFrom="page">
                  <wp:posOffset>421105</wp:posOffset>
                </wp:positionH>
                <wp:positionV relativeFrom="page">
                  <wp:posOffset>1082842</wp:posOffset>
                </wp:positionV>
                <wp:extent cx="1485900" cy="5329990"/>
                <wp:effectExtent l="0" t="0" r="0" b="4445"/>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299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78A96" w14:textId="77777777" w:rsidR="003F5E1C" w:rsidRPr="00F377AF" w:rsidRDefault="003F5E1C" w:rsidP="003F5E1C">
                            <w:pPr>
                              <w:widowControl w:val="0"/>
                              <w:spacing w:line="320" w:lineRule="exact"/>
                              <w:jc w:val="center"/>
                              <w:rPr>
                                <w:smallCaps/>
                                <w:color w:val="FFFFFF"/>
                                <w:w w:val="90"/>
                                <w:sz w:val="28"/>
                                <w:szCs w:val="28"/>
                                <w:lang w:val="en"/>
                              </w:rPr>
                            </w:pPr>
                          </w:p>
                          <w:p w14:paraId="7B8C852A" w14:textId="77777777" w:rsidR="009F07F8" w:rsidRDefault="009F07F8" w:rsidP="00F377AF">
                            <w:pPr>
                              <w:widowControl w:val="0"/>
                              <w:spacing w:line="320" w:lineRule="exact"/>
                              <w:jc w:val="center"/>
                              <w:rPr>
                                <w:rFonts w:ascii="Bell MT" w:hAnsi="Bell MT"/>
                                <w:color w:val="FFFFFF"/>
                                <w:w w:val="90"/>
                                <w:sz w:val="28"/>
                                <w:szCs w:val="28"/>
                                <w:lang w:val="en"/>
                              </w:rPr>
                            </w:pPr>
                          </w:p>
                          <w:p w14:paraId="58DD92F1" w14:textId="77777777" w:rsidR="009F07F8" w:rsidRDefault="009F07F8" w:rsidP="00F377AF">
                            <w:pPr>
                              <w:widowControl w:val="0"/>
                              <w:spacing w:line="320" w:lineRule="exact"/>
                              <w:jc w:val="center"/>
                              <w:rPr>
                                <w:rFonts w:ascii="Bell MT" w:hAnsi="Bell MT"/>
                                <w:color w:val="FFFFFF"/>
                                <w:w w:val="90"/>
                                <w:sz w:val="28"/>
                                <w:szCs w:val="28"/>
                                <w:lang w:val="en"/>
                              </w:rPr>
                            </w:pPr>
                          </w:p>
                          <w:p w14:paraId="475B1CF7" w14:textId="77777777" w:rsidR="009F07F8" w:rsidRDefault="009F07F8" w:rsidP="00F377AF">
                            <w:pPr>
                              <w:widowControl w:val="0"/>
                              <w:spacing w:line="320" w:lineRule="exact"/>
                              <w:jc w:val="center"/>
                              <w:rPr>
                                <w:rFonts w:ascii="Bell MT" w:hAnsi="Bell MT"/>
                                <w:color w:val="FFFFFF"/>
                                <w:w w:val="90"/>
                                <w:sz w:val="28"/>
                                <w:szCs w:val="28"/>
                                <w:lang w:val="en"/>
                              </w:rPr>
                            </w:pPr>
                          </w:p>
                          <w:p w14:paraId="0D72FB69" w14:textId="77777777" w:rsidR="009F07F8" w:rsidRDefault="009F07F8" w:rsidP="00F377AF">
                            <w:pPr>
                              <w:widowControl w:val="0"/>
                              <w:spacing w:line="320" w:lineRule="exact"/>
                              <w:jc w:val="center"/>
                              <w:rPr>
                                <w:rFonts w:ascii="Bell MT" w:hAnsi="Bell MT"/>
                                <w:color w:val="FFFFFF"/>
                                <w:w w:val="90"/>
                                <w:sz w:val="28"/>
                                <w:szCs w:val="28"/>
                                <w:lang w:val="en"/>
                              </w:rPr>
                            </w:pPr>
                          </w:p>
                          <w:p w14:paraId="0F23B028" w14:textId="77777777" w:rsidR="009F07F8" w:rsidRPr="00A10369" w:rsidRDefault="00F377AF" w:rsidP="00F377AF">
                            <w:pPr>
                              <w:widowControl w:val="0"/>
                              <w:spacing w:line="320" w:lineRule="exact"/>
                              <w:jc w:val="center"/>
                              <w:rPr>
                                <w:rFonts w:ascii="Burford Rustic Book Light" w:hAnsi="Burford Rustic Book Light"/>
                                <w:color w:val="FFFFFF"/>
                                <w:w w:val="90"/>
                                <w:sz w:val="28"/>
                                <w:szCs w:val="28"/>
                                <w:lang w:val="en"/>
                              </w:rPr>
                            </w:pPr>
                            <w:r w:rsidRPr="00A10369">
                              <w:rPr>
                                <w:rFonts w:ascii="Burford Rustic Book Light" w:hAnsi="Burford Rustic Book Light"/>
                                <w:color w:val="FFFFFF"/>
                                <w:w w:val="90"/>
                                <w:sz w:val="28"/>
                                <w:szCs w:val="28"/>
                                <w:lang w:val="en"/>
                              </w:rPr>
                              <w:t xml:space="preserve">Cook County Farm Bureau® exists </w:t>
                            </w:r>
                          </w:p>
                          <w:p w14:paraId="6729AD2B" w14:textId="77777777" w:rsidR="003F5E1C" w:rsidRPr="00A10369" w:rsidRDefault="00F377AF" w:rsidP="00F377AF">
                            <w:pPr>
                              <w:widowControl w:val="0"/>
                              <w:spacing w:line="320" w:lineRule="exact"/>
                              <w:jc w:val="center"/>
                              <w:rPr>
                                <w:rFonts w:ascii="Burford Rustic Book Light" w:hAnsi="Burford Rustic Book Light"/>
                                <w:color w:val="FFFFFF"/>
                                <w:w w:val="90"/>
                                <w:sz w:val="28"/>
                                <w:szCs w:val="28"/>
                                <w:lang w:val="en"/>
                              </w:rPr>
                            </w:pPr>
                            <w:r w:rsidRPr="00A10369">
                              <w:rPr>
                                <w:rFonts w:ascii="Burford Rustic Book Light" w:hAnsi="Burford Rustic Book Light"/>
                                <w:color w:val="FFFFFF"/>
                                <w:w w:val="90"/>
                                <w:sz w:val="28"/>
                                <w:szCs w:val="28"/>
                                <w:lang w:val="en"/>
                              </w:rPr>
                              <w:t>“To serve all members of the Cook County Farm Bureau® with meaningful and beneficial programs that reflect our agricultural heritage.”</w:t>
                            </w:r>
                          </w:p>
                          <w:p w14:paraId="44E54521" w14:textId="77777777" w:rsidR="00A16113" w:rsidRDefault="00A16113" w:rsidP="00F377AF">
                            <w:pPr>
                              <w:widowControl w:val="0"/>
                              <w:spacing w:line="320" w:lineRule="exact"/>
                              <w:jc w:val="center"/>
                              <w:rPr>
                                <w:smallCaps/>
                                <w:color w:val="FFFFFF"/>
                                <w:w w:val="90"/>
                                <w:sz w:val="28"/>
                                <w:szCs w:val="28"/>
                                <w:lang w:val="en"/>
                              </w:rPr>
                            </w:pPr>
                          </w:p>
                          <w:p w14:paraId="2A99DC28" w14:textId="77777777" w:rsidR="00A16113" w:rsidRDefault="00A16113" w:rsidP="00F377AF">
                            <w:pPr>
                              <w:widowControl w:val="0"/>
                              <w:spacing w:line="320" w:lineRule="exact"/>
                              <w:jc w:val="center"/>
                              <w:rPr>
                                <w:smallCaps/>
                                <w:color w:val="FFFFFF"/>
                                <w:w w:val="90"/>
                                <w:sz w:val="28"/>
                                <w:szCs w:val="28"/>
                                <w:lang w:val="en"/>
                              </w:rPr>
                            </w:pPr>
                          </w:p>
                          <w:p w14:paraId="6B9FA3D9" w14:textId="77777777" w:rsidR="00A16113" w:rsidRDefault="00A16113" w:rsidP="00F377AF">
                            <w:pPr>
                              <w:widowControl w:val="0"/>
                              <w:spacing w:line="320" w:lineRule="exact"/>
                              <w:jc w:val="center"/>
                              <w:rPr>
                                <w:smallCaps/>
                                <w:color w:val="FFFFFF"/>
                                <w:w w:val="90"/>
                                <w:sz w:val="28"/>
                                <w:szCs w:val="28"/>
                                <w:lang w:val="en"/>
                              </w:rPr>
                            </w:pPr>
                          </w:p>
                          <w:p w14:paraId="665DBA4F" w14:textId="77777777" w:rsidR="00A16113" w:rsidRDefault="00A16113" w:rsidP="00F377AF">
                            <w:pPr>
                              <w:widowControl w:val="0"/>
                              <w:spacing w:line="320" w:lineRule="exact"/>
                              <w:jc w:val="center"/>
                              <w:rPr>
                                <w:smallCaps/>
                                <w:color w:val="FFFFFF"/>
                                <w:w w:val="90"/>
                                <w:sz w:val="28"/>
                                <w:szCs w:val="28"/>
                                <w:lang w:val="en"/>
                              </w:rPr>
                            </w:pPr>
                          </w:p>
                          <w:p w14:paraId="34C159EB" w14:textId="77777777" w:rsidR="00A16113" w:rsidRDefault="00A16113" w:rsidP="00F377AF">
                            <w:pPr>
                              <w:widowControl w:val="0"/>
                              <w:spacing w:line="320" w:lineRule="exact"/>
                              <w:jc w:val="center"/>
                              <w:rPr>
                                <w:smallCaps/>
                                <w:color w:val="FFFFFF"/>
                                <w:w w:val="90"/>
                                <w:sz w:val="28"/>
                                <w:szCs w:val="28"/>
                                <w:lang w:val="en"/>
                              </w:rPr>
                            </w:pPr>
                          </w:p>
                          <w:p w14:paraId="78A35174" w14:textId="77777777" w:rsidR="00A16113" w:rsidRDefault="00A16113" w:rsidP="00F377AF">
                            <w:pPr>
                              <w:widowControl w:val="0"/>
                              <w:spacing w:line="320" w:lineRule="exact"/>
                              <w:jc w:val="center"/>
                              <w:rPr>
                                <w:smallCaps/>
                                <w:color w:val="FFFFFF"/>
                                <w:w w:val="90"/>
                                <w:sz w:val="28"/>
                                <w:szCs w:val="28"/>
                                <w:lang w:val="en"/>
                              </w:rPr>
                            </w:pPr>
                          </w:p>
                          <w:p w14:paraId="2C78BB1D" w14:textId="77777777" w:rsidR="00A16113" w:rsidRDefault="00A16113" w:rsidP="00F377AF">
                            <w:pPr>
                              <w:widowControl w:val="0"/>
                              <w:spacing w:line="320" w:lineRule="exact"/>
                              <w:jc w:val="center"/>
                              <w:rPr>
                                <w:smallCaps/>
                                <w:color w:val="FFFFFF"/>
                                <w:w w:val="90"/>
                                <w:sz w:val="28"/>
                                <w:szCs w:val="28"/>
                                <w:lang w:val="en"/>
                              </w:rPr>
                            </w:pPr>
                          </w:p>
                          <w:p w14:paraId="2EAF17A3" w14:textId="77777777" w:rsidR="00A16113" w:rsidRDefault="00A16113" w:rsidP="00F377AF">
                            <w:pPr>
                              <w:widowControl w:val="0"/>
                              <w:spacing w:line="320" w:lineRule="exact"/>
                              <w:jc w:val="center"/>
                              <w:rPr>
                                <w:smallCaps/>
                                <w:color w:val="FFFFFF"/>
                                <w:w w:val="90"/>
                                <w:sz w:val="28"/>
                                <w:szCs w:val="28"/>
                                <w:lang w:val="en"/>
                              </w:rPr>
                            </w:pPr>
                          </w:p>
                          <w:p w14:paraId="0E2A825D" w14:textId="77777777" w:rsidR="00A16113" w:rsidRDefault="00A16113" w:rsidP="00F377AF">
                            <w:pPr>
                              <w:widowControl w:val="0"/>
                              <w:spacing w:line="320" w:lineRule="exact"/>
                              <w:jc w:val="center"/>
                              <w:rPr>
                                <w:smallCaps/>
                                <w:color w:val="FFFFFF"/>
                                <w:w w:val="90"/>
                                <w:sz w:val="28"/>
                                <w:szCs w:val="28"/>
                                <w:lang w:val="en"/>
                              </w:rPr>
                            </w:pPr>
                          </w:p>
                          <w:p w14:paraId="0FD7DB77" w14:textId="77777777" w:rsidR="00A16113" w:rsidRDefault="00A16113" w:rsidP="00F377AF">
                            <w:pPr>
                              <w:widowControl w:val="0"/>
                              <w:spacing w:line="320" w:lineRule="exact"/>
                              <w:jc w:val="center"/>
                              <w:rPr>
                                <w:smallCaps/>
                                <w:color w:val="FFFFFF"/>
                                <w:w w:val="90"/>
                                <w:sz w:val="28"/>
                                <w:szCs w:val="28"/>
                                <w:lang w:val="en"/>
                              </w:rPr>
                            </w:pPr>
                          </w:p>
                          <w:p w14:paraId="670B281D" w14:textId="77777777" w:rsidR="00345729" w:rsidRDefault="00345729" w:rsidP="00F74A8B">
                            <w:pPr>
                              <w:widowControl w:val="0"/>
                              <w:spacing w:line="320" w:lineRule="exact"/>
                              <w:jc w:val="center"/>
                              <w:rPr>
                                <w:rFonts w:ascii="Arial" w:hAnsi="Arial" w:cs="Arial"/>
                                <w:color w:val="FFFFFF"/>
                                <w:w w:val="90"/>
                                <w:sz w:val="28"/>
                                <w:szCs w:val="28"/>
                                <w:lang w:val="en"/>
                              </w:rPr>
                            </w:pPr>
                          </w:p>
                          <w:p w14:paraId="320ED01B" w14:textId="77777777" w:rsidR="008756E5" w:rsidRDefault="008756E5" w:rsidP="00F74A8B">
                            <w:pPr>
                              <w:widowControl w:val="0"/>
                              <w:spacing w:line="320" w:lineRule="exact"/>
                              <w:jc w:val="center"/>
                              <w:rPr>
                                <w:rFonts w:ascii="Arial" w:hAnsi="Arial" w:cs="Arial"/>
                                <w:color w:val="FFFFFF"/>
                                <w:w w:val="90"/>
                                <w:sz w:val="28"/>
                                <w:szCs w:val="28"/>
                                <w:lang w:val="en"/>
                              </w:rPr>
                            </w:pPr>
                          </w:p>
                          <w:p w14:paraId="7D52610A" w14:textId="77777777" w:rsidR="008756E5" w:rsidRDefault="008756E5" w:rsidP="00F74A8B">
                            <w:pPr>
                              <w:widowControl w:val="0"/>
                              <w:spacing w:line="320" w:lineRule="exact"/>
                              <w:jc w:val="center"/>
                              <w:rPr>
                                <w:rFonts w:ascii="Arial" w:hAnsi="Arial" w:cs="Arial"/>
                                <w:color w:val="FFFFFF"/>
                                <w:w w:val="90"/>
                                <w:sz w:val="28"/>
                                <w:szCs w:val="28"/>
                                <w:lang w:val="en"/>
                              </w:rPr>
                            </w:pPr>
                          </w:p>
                          <w:p w14:paraId="5C61B68A" w14:textId="77777777" w:rsidR="008756E5" w:rsidRDefault="008756E5" w:rsidP="00F74A8B">
                            <w:pPr>
                              <w:widowControl w:val="0"/>
                              <w:spacing w:line="320" w:lineRule="exact"/>
                              <w:jc w:val="center"/>
                              <w:rPr>
                                <w:rFonts w:cs="Arial"/>
                                <w:color w:val="FFFFFF"/>
                                <w:w w:val="90"/>
                                <w:sz w:val="28"/>
                                <w:szCs w:val="26"/>
                                <w:lang w:val="en"/>
                              </w:rPr>
                            </w:pPr>
                          </w:p>
                          <w:p w14:paraId="2BA4BA5B" w14:textId="77777777" w:rsidR="008756E5" w:rsidRDefault="008756E5" w:rsidP="00F74A8B">
                            <w:pPr>
                              <w:widowControl w:val="0"/>
                              <w:spacing w:line="320" w:lineRule="exact"/>
                              <w:jc w:val="center"/>
                              <w:rPr>
                                <w:rFonts w:cs="Arial"/>
                                <w:color w:val="FFFFFF"/>
                                <w:w w:val="90"/>
                                <w:sz w:val="28"/>
                                <w:szCs w:val="26"/>
                                <w:lang w:val="en"/>
                              </w:rPr>
                            </w:pPr>
                          </w:p>
                          <w:p w14:paraId="698DEFF3" w14:textId="77777777" w:rsidR="00345729" w:rsidRPr="00BC162A" w:rsidRDefault="00345729" w:rsidP="00F74A8B">
                            <w:pPr>
                              <w:widowControl w:val="0"/>
                              <w:spacing w:line="320" w:lineRule="exact"/>
                              <w:jc w:val="center"/>
                              <w:rPr>
                                <w:rFonts w:ascii="Arial" w:hAnsi="Arial" w:cs="Arial"/>
                                <w:color w:val="FFFFFF"/>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6053" id="Text Box 54" o:spid="_x0000_s1047" type="#_x0000_t202" style="position:absolute;margin-left:33.15pt;margin-top:85.25pt;width:117pt;height:419.7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" filled="f" fillcolor="#fffffe" stroked="f" strokecolor="#212120" insetpen="t">
                <v:textbox inset="2.88pt,2.88pt,2.88pt,2.88pt">
                  <w:txbxContent>
                    <w:p w14:paraId="68F78A96" w14:textId="77777777" w:rsidR="003F5E1C" w:rsidRPr="00F377AF" w:rsidRDefault="003F5E1C" w:rsidP="003F5E1C">
                      <w:pPr>
                        <w:widowControl w:val="0"/>
                        <w:spacing w:line="320" w:lineRule="exact"/>
                        <w:jc w:val="center"/>
                        <w:rPr>
                          <w:smallCaps/>
                          <w:color w:val="FFFFFF"/>
                          <w:w w:val="90"/>
                          <w:sz w:val="28"/>
                          <w:szCs w:val="28"/>
                          <w:lang w:val="en"/>
                        </w:rPr>
                      </w:pPr>
                    </w:p>
                    <w:p w14:paraId="7B8C852A" w14:textId="77777777" w:rsidR="009F07F8" w:rsidRDefault="009F07F8" w:rsidP="00F377AF">
                      <w:pPr>
                        <w:widowControl w:val="0"/>
                        <w:spacing w:line="320" w:lineRule="exact"/>
                        <w:jc w:val="center"/>
                        <w:rPr>
                          <w:rFonts w:ascii="Bell MT" w:hAnsi="Bell MT"/>
                          <w:color w:val="FFFFFF"/>
                          <w:w w:val="90"/>
                          <w:sz w:val="28"/>
                          <w:szCs w:val="28"/>
                          <w:lang w:val="en"/>
                        </w:rPr>
                      </w:pPr>
                    </w:p>
                    <w:p w14:paraId="58DD92F1" w14:textId="77777777" w:rsidR="009F07F8" w:rsidRDefault="009F07F8" w:rsidP="00F377AF">
                      <w:pPr>
                        <w:widowControl w:val="0"/>
                        <w:spacing w:line="320" w:lineRule="exact"/>
                        <w:jc w:val="center"/>
                        <w:rPr>
                          <w:rFonts w:ascii="Bell MT" w:hAnsi="Bell MT"/>
                          <w:color w:val="FFFFFF"/>
                          <w:w w:val="90"/>
                          <w:sz w:val="28"/>
                          <w:szCs w:val="28"/>
                          <w:lang w:val="en"/>
                        </w:rPr>
                      </w:pPr>
                    </w:p>
                    <w:p w14:paraId="475B1CF7" w14:textId="77777777" w:rsidR="009F07F8" w:rsidRDefault="009F07F8" w:rsidP="00F377AF">
                      <w:pPr>
                        <w:widowControl w:val="0"/>
                        <w:spacing w:line="320" w:lineRule="exact"/>
                        <w:jc w:val="center"/>
                        <w:rPr>
                          <w:rFonts w:ascii="Bell MT" w:hAnsi="Bell MT"/>
                          <w:color w:val="FFFFFF"/>
                          <w:w w:val="90"/>
                          <w:sz w:val="28"/>
                          <w:szCs w:val="28"/>
                          <w:lang w:val="en"/>
                        </w:rPr>
                      </w:pPr>
                    </w:p>
                    <w:p w14:paraId="0D72FB69" w14:textId="77777777" w:rsidR="009F07F8" w:rsidRDefault="009F07F8" w:rsidP="00F377AF">
                      <w:pPr>
                        <w:widowControl w:val="0"/>
                        <w:spacing w:line="320" w:lineRule="exact"/>
                        <w:jc w:val="center"/>
                        <w:rPr>
                          <w:rFonts w:ascii="Bell MT" w:hAnsi="Bell MT"/>
                          <w:color w:val="FFFFFF"/>
                          <w:w w:val="90"/>
                          <w:sz w:val="28"/>
                          <w:szCs w:val="28"/>
                          <w:lang w:val="en"/>
                        </w:rPr>
                      </w:pPr>
                    </w:p>
                    <w:p w14:paraId="0F23B028" w14:textId="77777777" w:rsidR="009F07F8" w:rsidRPr="00A10369" w:rsidRDefault="00F377AF" w:rsidP="00F377AF">
                      <w:pPr>
                        <w:widowControl w:val="0"/>
                        <w:spacing w:line="320" w:lineRule="exact"/>
                        <w:jc w:val="center"/>
                        <w:rPr>
                          <w:rFonts w:ascii="Burford Rustic Book Light" w:hAnsi="Burford Rustic Book Light"/>
                          <w:color w:val="FFFFFF"/>
                          <w:w w:val="90"/>
                          <w:sz w:val="28"/>
                          <w:szCs w:val="28"/>
                          <w:lang w:val="en"/>
                        </w:rPr>
                      </w:pPr>
                      <w:r w:rsidRPr="00A10369">
                        <w:rPr>
                          <w:rFonts w:ascii="Burford Rustic Book Light" w:hAnsi="Burford Rustic Book Light"/>
                          <w:color w:val="FFFFFF"/>
                          <w:w w:val="90"/>
                          <w:sz w:val="28"/>
                          <w:szCs w:val="28"/>
                          <w:lang w:val="en"/>
                        </w:rPr>
                        <w:t xml:space="preserve">Cook County Farm Bureau® exists </w:t>
                      </w:r>
                    </w:p>
                    <w:p w14:paraId="6729AD2B" w14:textId="77777777" w:rsidR="003F5E1C" w:rsidRPr="00A10369" w:rsidRDefault="00F377AF" w:rsidP="00F377AF">
                      <w:pPr>
                        <w:widowControl w:val="0"/>
                        <w:spacing w:line="320" w:lineRule="exact"/>
                        <w:jc w:val="center"/>
                        <w:rPr>
                          <w:rFonts w:ascii="Burford Rustic Book Light" w:hAnsi="Burford Rustic Book Light"/>
                          <w:color w:val="FFFFFF"/>
                          <w:w w:val="90"/>
                          <w:sz w:val="28"/>
                          <w:szCs w:val="28"/>
                          <w:lang w:val="en"/>
                        </w:rPr>
                      </w:pPr>
                      <w:r w:rsidRPr="00A10369">
                        <w:rPr>
                          <w:rFonts w:ascii="Burford Rustic Book Light" w:hAnsi="Burford Rustic Book Light"/>
                          <w:color w:val="FFFFFF"/>
                          <w:w w:val="90"/>
                          <w:sz w:val="28"/>
                          <w:szCs w:val="28"/>
                          <w:lang w:val="en"/>
                        </w:rPr>
                        <w:t>“To serve all members of the Cook County Farm Bureau® with meaningful and beneficial programs that reflect our agricultural heritage.”</w:t>
                      </w:r>
                    </w:p>
                    <w:p w14:paraId="44E54521" w14:textId="77777777" w:rsidR="00A16113" w:rsidRDefault="00A16113" w:rsidP="00F377AF">
                      <w:pPr>
                        <w:widowControl w:val="0"/>
                        <w:spacing w:line="320" w:lineRule="exact"/>
                        <w:jc w:val="center"/>
                        <w:rPr>
                          <w:smallCaps/>
                          <w:color w:val="FFFFFF"/>
                          <w:w w:val="90"/>
                          <w:sz w:val="28"/>
                          <w:szCs w:val="28"/>
                          <w:lang w:val="en"/>
                        </w:rPr>
                      </w:pPr>
                    </w:p>
                    <w:p w14:paraId="2A99DC28" w14:textId="77777777" w:rsidR="00A16113" w:rsidRDefault="00A16113" w:rsidP="00F377AF">
                      <w:pPr>
                        <w:widowControl w:val="0"/>
                        <w:spacing w:line="320" w:lineRule="exact"/>
                        <w:jc w:val="center"/>
                        <w:rPr>
                          <w:smallCaps/>
                          <w:color w:val="FFFFFF"/>
                          <w:w w:val="90"/>
                          <w:sz w:val="28"/>
                          <w:szCs w:val="28"/>
                          <w:lang w:val="en"/>
                        </w:rPr>
                      </w:pPr>
                    </w:p>
                    <w:p w14:paraId="6B9FA3D9" w14:textId="77777777" w:rsidR="00A16113" w:rsidRDefault="00A16113" w:rsidP="00F377AF">
                      <w:pPr>
                        <w:widowControl w:val="0"/>
                        <w:spacing w:line="320" w:lineRule="exact"/>
                        <w:jc w:val="center"/>
                        <w:rPr>
                          <w:smallCaps/>
                          <w:color w:val="FFFFFF"/>
                          <w:w w:val="90"/>
                          <w:sz w:val="28"/>
                          <w:szCs w:val="28"/>
                          <w:lang w:val="en"/>
                        </w:rPr>
                      </w:pPr>
                    </w:p>
                    <w:p w14:paraId="665DBA4F" w14:textId="77777777" w:rsidR="00A16113" w:rsidRDefault="00A16113" w:rsidP="00F377AF">
                      <w:pPr>
                        <w:widowControl w:val="0"/>
                        <w:spacing w:line="320" w:lineRule="exact"/>
                        <w:jc w:val="center"/>
                        <w:rPr>
                          <w:smallCaps/>
                          <w:color w:val="FFFFFF"/>
                          <w:w w:val="90"/>
                          <w:sz w:val="28"/>
                          <w:szCs w:val="28"/>
                          <w:lang w:val="en"/>
                        </w:rPr>
                      </w:pPr>
                    </w:p>
                    <w:p w14:paraId="34C159EB" w14:textId="77777777" w:rsidR="00A16113" w:rsidRDefault="00A16113" w:rsidP="00F377AF">
                      <w:pPr>
                        <w:widowControl w:val="0"/>
                        <w:spacing w:line="320" w:lineRule="exact"/>
                        <w:jc w:val="center"/>
                        <w:rPr>
                          <w:smallCaps/>
                          <w:color w:val="FFFFFF"/>
                          <w:w w:val="90"/>
                          <w:sz w:val="28"/>
                          <w:szCs w:val="28"/>
                          <w:lang w:val="en"/>
                        </w:rPr>
                      </w:pPr>
                    </w:p>
                    <w:p w14:paraId="78A35174" w14:textId="77777777" w:rsidR="00A16113" w:rsidRDefault="00A16113" w:rsidP="00F377AF">
                      <w:pPr>
                        <w:widowControl w:val="0"/>
                        <w:spacing w:line="320" w:lineRule="exact"/>
                        <w:jc w:val="center"/>
                        <w:rPr>
                          <w:smallCaps/>
                          <w:color w:val="FFFFFF"/>
                          <w:w w:val="90"/>
                          <w:sz w:val="28"/>
                          <w:szCs w:val="28"/>
                          <w:lang w:val="en"/>
                        </w:rPr>
                      </w:pPr>
                    </w:p>
                    <w:p w14:paraId="2C78BB1D" w14:textId="77777777" w:rsidR="00A16113" w:rsidRDefault="00A16113" w:rsidP="00F377AF">
                      <w:pPr>
                        <w:widowControl w:val="0"/>
                        <w:spacing w:line="320" w:lineRule="exact"/>
                        <w:jc w:val="center"/>
                        <w:rPr>
                          <w:smallCaps/>
                          <w:color w:val="FFFFFF"/>
                          <w:w w:val="90"/>
                          <w:sz w:val="28"/>
                          <w:szCs w:val="28"/>
                          <w:lang w:val="en"/>
                        </w:rPr>
                      </w:pPr>
                    </w:p>
                    <w:p w14:paraId="2EAF17A3" w14:textId="77777777" w:rsidR="00A16113" w:rsidRDefault="00A16113" w:rsidP="00F377AF">
                      <w:pPr>
                        <w:widowControl w:val="0"/>
                        <w:spacing w:line="320" w:lineRule="exact"/>
                        <w:jc w:val="center"/>
                        <w:rPr>
                          <w:smallCaps/>
                          <w:color w:val="FFFFFF"/>
                          <w:w w:val="90"/>
                          <w:sz w:val="28"/>
                          <w:szCs w:val="28"/>
                          <w:lang w:val="en"/>
                        </w:rPr>
                      </w:pPr>
                    </w:p>
                    <w:p w14:paraId="0E2A825D" w14:textId="77777777" w:rsidR="00A16113" w:rsidRDefault="00A16113" w:rsidP="00F377AF">
                      <w:pPr>
                        <w:widowControl w:val="0"/>
                        <w:spacing w:line="320" w:lineRule="exact"/>
                        <w:jc w:val="center"/>
                        <w:rPr>
                          <w:smallCaps/>
                          <w:color w:val="FFFFFF"/>
                          <w:w w:val="90"/>
                          <w:sz w:val="28"/>
                          <w:szCs w:val="28"/>
                          <w:lang w:val="en"/>
                        </w:rPr>
                      </w:pPr>
                    </w:p>
                    <w:p w14:paraId="0FD7DB77" w14:textId="77777777" w:rsidR="00A16113" w:rsidRDefault="00A16113" w:rsidP="00F377AF">
                      <w:pPr>
                        <w:widowControl w:val="0"/>
                        <w:spacing w:line="320" w:lineRule="exact"/>
                        <w:jc w:val="center"/>
                        <w:rPr>
                          <w:smallCaps/>
                          <w:color w:val="FFFFFF"/>
                          <w:w w:val="90"/>
                          <w:sz w:val="28"/>
                          <w:szCs w:val="28"/>
                          <w:lang w:val="en"/>
                        </w:rPr>
                      </w:pPr>
                    </w:p>
                    <w:p w14:paraId="670B281D" w14:textId="77777777" w:rsidR="00345729" w:rsidRDefault="00345729" w:rsidP="00F74A8B">
                      <w:pPr>
                        <w:widowControl w:val="0"/>
                        <w:spacing w:line="320" w:lineRule="exact"/>
                        <w:jc w:val="center"/>
                        <w:rPr>
                          <w:rFonts w:ascii="Arial" w:hAnsi="Arial" w:cs="Arial"/>
                          <w:color w:val="FFFFFF"/>
                          <w:w w:val="90"/>
                          <w:sz w:val="28"/>
                          <w:szCs w:val="28"/>
                          <w:lang w:val="en"/>
                        </w:rPr>
                      </w:pPr>
                    </w:p>
                    <w:p w14:paraId="320ED01B" w14:textId="77777777" w:rsidR="008756E5" w:rsidRDefault="008756E5" w:rsidP="00F74A8B">
                      <w:pPr>
                        <w:widowControl w:val="0"/>
                        <w:spacing w:line="320" w:lineRule="exact"/>
                        <w:jc w:val="center"/>
                        <w:rPr>
                          <w:rFonts w:ascii="Arial" w:hAnsi="Arial" w:cs="Arial"/>
                          <w:color w:val="FFFFFF"/>
                          <w:w w:val="90"/>
                          <w:sz w:val="28"/>
                          <w:szCs w:val="28"/>
                          <w:lang w:val="en"/>
                        </w:rPr>
                      </w:pPr>
                    </w:p>
                    <w:p w14:paraId="7D52610A" w14:textId="77777777" w:rsidR="008756E5" w:rsidRDefault="008756E5" w:rsidP="00F74A8B">
                      <w:pPr>
                        <w:widowControl w:val="0"/>
                        <w:spacing w:line="320" w:lineRule="exact"/>
                        <w:jc w:val="center"/>
                        <w:rPr>
                          <w:rFonts w:ascii="Arial" w:hAnsi="Arial" w:cs="Arial"/>
                          <w:color w:val="FFFFFF"/>
                          <w:w w:val="90"/>
                          <w:sz w:val="28"/>
                          <w:szCs w:val="28"/>
                          <w:lang w:val="en"/>
                        </w:rPr>
                      </w:pPr>
                    </w:p>
                    <w:p w14:paraId="5C61B68A" w14:textId="77777777" w:rsidR="008756E5" w:rsidRDefault="008756E5" w:rsidP="00F74A8B">
                      <w:pPr>
                        <w:widowControl w:val="0"/>
                        <w:spacing w:line="320" w:lineRule="exact"/>
                        <w:jc w:val="center"/>
                        <w:rPr>
                          <w:rFonts w:cs="Arial"/>
                          <w:color w:val="FFFFFF"/>
                          <w:w w:val="90"/>
                          <w:sz w:val="28"/>
                          <w:szCs w:val="26"/>
                          <w:lang w:val="en"/>
                        </w:rPr>
                      </w:pPr>
                    </w:p>
                    <w:p w14:paraId="2BA4BA5B" w14:textId="77777777" w:rsidR="008756E5" w:rsidRDefault="008756E5" w:rsidP="00F74A8B">
                      <w:pPr>
                        <w:widowControl w:val="0"/>
                        <w:spacing w:line="320" w:lineRule="exact"/>
                        <w:jc w:val="center"/>
                        <w:rPr>
                          <w:rFonts w:cs="Arial"/>
                          <w:color w:val="FFFFFF"/>
                          <w:w w:val="90"/>
                          <w:sz w:val="28"/>
                          <w:szCs w:val="26"/>
                          <w:lang w:val="en"/>
                        </w:rPr>
                      </w:pPr>
                    </w:p>
                    <w:p w14:paraId="698DEFF3" w14:textId="77777777" w:rsidR="00345729" w:rsidRPr="00BC162A" w:rsidRDefault="00345729" w:rsidP="00F74A8B">
                      <w:pPr>
                        <w:widowControl w:val="0"/>
                        <w:spacing w:line="320" w:lineRule="exact"/>
                        <w:jc w:val="center"/>
                        <w:rPr>
                          <w:rFonts w:ascii="Arial" w:hAnsi="Arial" w:cs="Arial"/>
                          <w:color w:val="FFFFFF"/>
                          <w:sz w:val="15"/>
                          <w:szCs w:val="15"/>
                          <w:lang w:val="en"/>
                        </w:rPr>
                      </w:pPr>
                    </w:p>
                  </w:txbxContent>
                </v:textbox>
                <w10:wrap anchorx="page" anchory="page"/>
              </v:shape>
            </w:pict>
          </mc:Fallback>
        </mc:AlternateContent>
      </w:r>
    </w:p>
    <w:p w14:paraId="284AEBBD" w14:textId="5A93B0FB" w:rsidR="00345729" w:rsidRPr="00E74C72" w:rsidRDefault="00345729" w:rsidP="00E74C72"/>
    <w:p w14:paraId="5D42741F" w14:textId="6EF97E8C" w:rsidR="00345729" w:rsidRPr="00E74C72" w:rsidRDefault="00221E45" w:rsidP="00E74C72">
      <w:r>
        <w:rPr>
          <w:noProof/>
        </w:rPr>
        <mc:AlternateContent>
          <mc:Choice Requires="wps">
            <w:drawing>
              <wp:anchor distT="0" distB="0" distL="114300" distR="114300" simplePos="0" relativeHeight="251764736" behindDoc="0" locked="0" layoutInCell="1" allowOverlap="1" wp14:anchorId="603BD0DD" wp14:editId="645ABCAF">
                <wp:simplePos x="0" y="0"/>
                <wp:positionH relativeFrom="column">
                  <wp:posOffset>4981258</wp:posOffset>
                </wp:positionH>
                <wp:positionV relativeFrom="paragraph">
                  <wp:posOffset>40640</wp:posOffset>
                </wp:positionV>
                <wp:extent cx="2933700" cy="280987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2933700" cy="2809875"/>
                        </a:xfrm>
                        <a:prstGeom prst="rect">
                          <a:avLst/>
                        </a:prstGeom>
                        <a:solidFill>
                          <a:schemeClr val="lt1"/>
                        </a:solidFill>
                        <a:ln w="6350">
                          <a:noFill/>
                        </a:ln>
                      </wps:spPr>
                      <wps:txbx>
                        <w:txbxContent>
                          <w:p w14:paraId="753998CD" w14:textId="77777777" w:rsidR="0011343E" w:rsidRDefault="0011343E" w:rsidP="0011343E">
                            <w:pPr>
                              <w:pStyle w:val="NoSpacing"/>
                              <w:autoSpaceDE w:val="0"/>
                              <w:autoSpaceDN w:val="0"/>
                              <w:adjustRightInd w:val="0"/>
                              <w:jc w:val="both"/>
                              <w:rPr>
                                <w:rFonts w:ascii="Georgia" w:hAnsi="Georgia" w:cs="Times New Roman"/>
                                <w:bCs/>
                                <w:color w:val="000000"/>
                                <w:sz w:val="20"/>
                              </w:rPr>
                            </w:pPr>
                            <w:r w:rsidRPr="0011343E">
                              <w:rPr>
                                <w:rFonts w:ascii="Georgia" w:hAnsi="Georgia" w:cs="Times New Roman"/>
                                <w:bCs/>
                                <w:color w:val="000000"/>
                                <w:sz w:val="20"/>
                              </w:rPr>
                              <w:t>horse riding stables, horse tracks, and carriage barns in Cook County have fewer acres of land</w:t>
                            </w:r>
                            <w:r w:rsidRPr="0011343E">
                              <w:rPr>
                                <w:rFonts w:ascii="Georgia" w:hAnsi="Georgia"/>
                                <w:bCs/>
                                <w:color w:val="000000"/>
                              </w:rPr>
                              <w:t xml:space="preserve"> </w:t>
                            </w:r>
                            <w:r w:rsidRPr="0011343E">
                              <w:rPr>
                                <w:rFonts w:ascii="Georgia" w:hAnsi="Georgia" w:cs="Times New Roman"/>
                                <w:bCs/>
                                <w:color w:val="000000"/>
                                <w:sz w:val="20"/>
                              </w:rPr>
                              <w:t xml:space="preserve">than horses.  </w:t>
                            </w:r>
                          </w:p>
                          <w:p w14:paraId="6FD4427D" w14:textId="77777777" w:rsidR="0011343E" w:rsidRDefault="0011343E" w:rsidP="0011343E">
                            <w:pPr>
                              <w:pStyle w:val="NoSpacing"/>
                              <w:autoSpaceDE w:val="0"/>
                              <w:autoSpaceDN w:val="0"/>
                              <w:adjustRightInd w:val="0"/>
                              <w:jc w:val="both"/>
                              <w:rPr>
                                <w:rFonts w:ascii="Georgia" w:hAnsi="Georgia" w:cs="Times New Roman"/>
                                <w:bCs/>
                                <w:color w:val="000000"/>
                                <w:sz w:val="20"/>
                              </w:rPr>
                            </w:pPr>
                          </w:p>
                          <w:p w14:paraId="19338741" w14:textId="3DA7F7A5" w:rsidR="0011343E" w:rsidRPr="0011343E" w:rsidRDefault="0011343E" w:rsidP="0011343E">
                            <w:pPr>
                              <w:pStyle w:val="NoSpacing"/>
                              <w:autoSpaceDE w:val="0"/>
                              <w:autoSpaceDN w:val="0"/>
                              <w:adjustRightInd w:val="0"/>
                              <w:jc w:val="both"/>
                              <w:rPr>
                                <w:rFonts w:ascii="Georgia" w:hAnsi="Georgia" w:cs="Times New Roman"/>
                                <w:bCs/>
                                <w:color w:val="000000"/>
                                <w:sz w:val="20"/>
                              </w:rPr>
                            </w:pPr>
                            <w:r w:rsidRPr="0011343E">
                              <w:rPr>
                                <w:rFonts w:ascii="Georgia" w:hAnsi="Georgia" w:cs="Times New Roman"/>
                                <w:bCs/>
                                <w:color w:val="000000"/>
                                <w:sz w:val="20"/>
                              </w:rPr>
                              <w:t>Midwest farmers use a combination of limited time grazing and supplemental feed (hay, grain, etc.) to maximize the number of animals they can house.  Farm Bureau successfully negotiated a change to the ordinance to reduce the lot size requirement and to eliminate the requirement for an owner to have an equal number of acres and horses.</w:t>
                            </w:r>
                          </w:p>
                          <w:p w14:paraId="68D88B26" w14:textId="77777777" w:rsidR="0011343E" w:rsidRPr="0011343E" w:rsidRDefault="0011343E" w:rsidP="0011343E">
                            <w:pPr>
                              <w:autoSpaceDE w:val="0"/>
                              <w:autoSpaceDN w:val="0"/>
                              <w:adjustRightInd w:val="0"/>
                              <w:jc w:val="both"/>
                              <w:rPr>
                                <w:rFonts w:ascii="Georgia" w:eastAsiaTheme="minorHAnsi" w:hAnsi="Georgia"/>
                                <w:bCs/>
                                <w:color w:val="000000"/>
                                <w:kern w:val="0"/>
                                <w:szCs w:val="22"/>
                              </w:rPr>
                            </w:pPr>
                          </w:p>
                          <w:p w14:paraId="565F1608" w14:textId="1998E899" w:rsidR="0011343E" w:rsidRPr="0011343E" w:rsidRDefault="0011343E" w:rsidP="0011343E">
                            <w:pPr>
                              <w:autoSpaceDE w:val="0"/>
                              <w:autoSpaceDN w:val="0"/>
                              <w:adjustRightInd w:val="0"/>
                              <w:jc w:val="both"/>
                              <w:rPr>
                                <w:rFonts w:ascii="Georgia" w:eastAsiaTheme="minorHAnsi" w:hAnsi="Georgia"/>
                                <w:bCs/>
                                <w:color w:val="000000"/>
                                <w:kern w:val="0"/>
                                <w:szCs w:val="22"/>
                              </w:rPr>
                            </w:pPr>
                            <w:r w:rsidRPr="0011343E">
                              <w:rPr>
                                <w:rFonts w:ascii="Georgia" w:eastAsiaTheme="minorHAnsi" w:hAnsi="Georgia"/>
                                <w:bCs/>
                                <w:color w:val="000000"/>
                                <w:kern w:val="0"/>
                                <w:szCs w:val="22"/>
                              </w:rPr>
                              <w:t>Farm Bureau is working closely with the Chairman of the Building and Zoning Committee</w:t>
                            </w:r>
                            <w:r>
                              <w:rPr>
                                <w:rFonts w:ascii="Georgia" w:eastAsiaTheme="minorHAnsi" w:hAnsi="Georgia"/>
                                <w:bCs/>
                                <w:color w:val="000000"/>
                                <w:kern w:val="0"/>
                                <w:szCs w:val="22"/>
                              </w:rPr>
                              <w:t xml:space="preserve">, </w:t>
                            </w:r>
                            <w:r w:rsidRPr="0011343E">
                              <w:rPr>
                                <w:rFonts w:ascii="Georgia" w:eastAsiaTheme="minorHAnsi" w:hAnsi="Georgia"/>
                                <w:bCs/>
                                <w:color w:val="000000"/>
                                <w:kern w:val="0"/>
                                <w:szCs w:val="22"/>
                              </w:rPr>
                              <w:t>his staff</w:t>
                            </w:r>
                            <w:r>
                              <w:rPr>
                                <w:rFonts w:ascii="Georgia" w:eastAsiaTheme="minorHAnsi" w:hAnsi="Georgia"/>
                                <w:bCs/>
                                <w:color w:val="000000"/>
                                <w:kern w:val="0"/>
                                <w:szCs w:val="22"/>
                              </w:rPr>
                              <w:t>, and Building and Zoning staff</w:t>
                            </w:r>
                            <w:r w:rsidRPr="0011343E">
                              <w:rPr>
                                <w:rFonts w:ascii="Georgia" w:eastAsiaTheme="minorHAnsi" w:hAnsi="Georgia"/>
                                <w:bCs/>
                                <w:color w:val="000000"/>
                                <w:kern w:val="0"/>
                                <w:szCs w:val="22"/>
                              </w:rPr>
                              <w:t xml:space="preserve"> to negotiate the changes and to mitigate the impact on Cook County agriculture.  </w:t>
                            </w:r>
                          </w:p>
                          <w:p w14:paraId="3690B47C" w14:textId="6BFC9F68" w:rsidR="0011343E" w:rsidRDefault="00113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BD0DD" id="Text Box 57" o:spid="_x0000_s1048" type="#_x0000_t202" style="position:absolute;margin-left:392.25pt;margin-top:3.2pt;width:231pt;height:221.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" fillcolor="white [3201]" stroked="f" strokeweight=".5pt">
                <v:textbox>
                  <w:txbxContent>
                    <w:p w14:paraId="753998CD" w14:textId="77777777" w:rsidR="0011343E" w:rsidRDefault="0011343E" w:rsidP="0011343E">
                      <w:pPr>
                        <w:pStyle w:val="NoSpacing"/>
                        <w:autoSpaceDE w:val="0"/>
                        <w:autoSpaceDN w:val="0"/>
                        <w:adjustRightInd w:val="0"/>
                        <w:jc w:val="both"/>
                        <w:rPr>
                          <w:rFonts w:ascii="Georgia" w:hAnsi="Georgia" w:cs="Times New Roman"/>
                          <w:bCs/>
                          <w:color w:val="000000"/>
                          <w:sz w:val="20"/>
                        </w:rPr>
                      </w:pPr>
                      <w:r w:rsidRPr="0011343E">
                        <w:rPr>
                          <w:rFonts w:ascii="Georgia" w:hAnsi="Georgia" w:cs="Times New Roman"/>
                          <w:bCs/>
                          <w:color w:val="000000"/>
                          <w:sz w:val="20"/>
                        </w:rPr>
                        <w:t>horse riding stables, horse tracks, and carriage barns in Cook County have fewer acres of land</w:t>
                      </w:r>
                      <w:r w:rsidRPr="0011343E">
                        <w:rPr>
                          <w:rFonts w:ascii="Georgia" w:hAnsi="Georgia"/>
                          <w:bCs/>
                          <w:color w:val="000000"/>
                        </w:rPr>
                        <w:t xml:space="preserve"> </w:t>
                      </w:r>
                      <w:r w:rsidRPr="0011343E">
                        <w:rPr>
                          <w:rFonts w:ascii="Georgia" w:hAnsi="Georgia" w:cs="Times New Roman"/>
                          <w:bCs/>
                          <w:color w:val="000000"/>
                          <w:sz w:val="20"/>
                        </w:rPr>
                        <w:t xml:space="preserve">than horses.  </w:t>
                      </w:r>
                    </w:p>
                    <w:p w14:paraId="6FD4427D" w14:textId="77777777" w:rsidR="0011343E" w:rsidRDefault="0011343E" w:rsidP="0011343E">
                      <w:pPr>
                        <w:pStyle w:val="NoSpacing"/>
                        <w:autoSpaceDE w:val="0"/>
                        <w:autoSpaceDN w:val="0"/>
                        <w:adjustRightInd w:val="0"/>
                        <w:jc w:val="both"/>
                        <w:rPr>
                          <w:rFonts w:ascii="Georgia" w:hAnsi="Georgia" w:cs="Times New Roman"/>
                          <w:bCs/>
                          <w:color w:val="000000"/>
                          <w:sz w:val="20"/>
                        </w:rPr>
                      </w:pPr>
                    </w:p>
                    <w:p w14:paraId="19338741" w14:textId="3DA7F7A5" w:rsidR="0011343E" w:rsidRPr="0011343E" w:rsidRDefault="0011343E" w:rsidP="0011343E">
                      <w:pPr>
                        <w:pStyle w:val="NoSpacing"/>
                        <w:autoSpaceDE w:val="0"/>
                        <w:autoSpaceDN w:val="0"/>
                        <w:adjustRightInd w:val="0"/>
                        <w:jc w:val="both"/>
                        <w:rPr>
                          <w:rFonts w:ascii="Georgia" w:hAnsi="Georgia" w:cs="Times New Roman"/>
                          <w:bCs/>
                          <w:color w:val="000000"/>
                          <w:sz w:val="20"/>
                        </w:rPr>
                      </w:pPr>
                      <w:r w:rsidRPr="0011343E">
                        <w:rPr>
                          <w:rFonts w:ascii="Georgia" w:hAnsi="Georgia" w:cs="Times New Roman"/>
                          <w:bCs/>
                          <w:color w:val="000000"/>
                          <w:sz w:val="20"/>
                        </w:rPr>
                        <w:t>Midwest farmers use a combination of limited time grazing and supplemental feed (hay, grain, etc.) to maximize the number of animals they can house.  Farm Bureau successfully negotiated a change to the ordinance to reduce the lot size requirement and to eliminate the requirement for an owner to have an equal number of acres and horses.</w:t>
                      </w:r>
                    </w:p>
                    <w:p w14:paraId="68D88B26" w14:textId="77777777" w:rsidR="0011343E" w:rsidRPr="0011343E" w:rsidRDefault="0011343E" w:rsidP="0011343E">
                      <w:pPr>
                        <w:autoSpaceDE w:val="0"/>
                        <w:autoSpaceDN w:val="0"/>
                        <w:adjustRightInd w:val="0"/>
                        <w:jc w:val="both"/>
                        <w:rPr>
                          <w:rFonts w:ascii="Georgia" w:eastAsiaTheme="minorHAnsi" w:hAnsi="Georgia"/>
                          <w:bCs/>
                          <w:color w:val="000000"/>
                          <w:kern w:val="0"/>
                          <w:szCs w:val="22"/>
                        </w:rPr>
                      </w:pPr>
                    </w:p>
                    <w:p w14:paraId="565F1608" w14:textId="1998E899" w:rsidR="0011343E" w:rsidRPr="0011343E" w:rsidRDefault="0011343E" w:rsidP="0011343E">
                      <w:pPr>
                        <w:autoSpaceDE w:val="0"/>
                        <w:autoSpaceDN w:val="0"/>
                        <w:adjustRightInd w:val="0"/>
                        <w:jc w:val="both"/>
                        <w:rPr>
                          <w:rFonts w:ascii="Georgia" w:eastAsiaTheme="minorHAnsi" w:hAnsi="Georgia"/>
                          <w:bCs/>
                          <w:color w:val="000000"/>
                          <w:kern w:val="0"/>
                          <w:szCs w:val="22"/>
                        </w:rPr>
                      </w:pPr>
                      <w:r w:rsidRPr="0011343E">
                        <w:rPr>
                          <w:rFonts w:ascii="Georgia" w:eastAsiaTheme="minorHAnsi" w:hAnsi="Georgia"/>
                          <w:bCs/>
                          <w:color w:val="000000"/>
                          <w:kern w:val="0"/>
                          <w:szCs w:val="22"/>
                        </w:rPr>
                        <w:t>Farm Bureau is working closely with the Chairman of the Building and Zoning Committee</w:t>
                      </w:r>
                      <w:r>
                        <w:rPr>
                          <w:rFonts w:ascii="Georgia" w:eastAsiaTheme="minorHAnsi" w:hAnsi="Georgia"/>
                          <w:bCs/>
                          <w:color w:val="000000"/>
                          <w:kern w:val="0"/>
                          <w:szCs w:val="22"/>
                        </w:rPr>
                        <w:t xml:space="preserve">, </w:t>
                      </w:r>
                      <w:r w:rsidRPr="0011343E">
                        <w:rPr>
                          <w:rFonts w:ascii="Georgia" w:eastAsiaTheme="minorHAnsi" w:hAnsi="Georgia"/>
                          <w:bCs/>
                          <w:color w:val="000000"/>
                          <w:kern w:val="0"/>
                          <w:szCs w:val="22"/>
                        </w:rPr>
                        <w:t>his staff</w:t>
                      </w:r>
                      <w:r>
                        <w:rPr>
                          <w:rFonts w:ascii="Georgia" w:eastAsiaTheme="minorHAnsi" w:hAnsi="Georgia"/>
                          <w:bCs/>
                          <w:color w:val="000000"/>
                          <w:kern w:val="0"/>
                          <w:szCs w:val="22"/>
                        </w:rPr>
                        <w:t>, and Building and Zoning staff</w:t>
                      </w:r>
                      <w:r w:rsidRPr="0011343E">
                        <w:rPr>
                          <w:rFonts w:ascii="Georgia" w:eastAsiaTheme="minorHAnsi" w:hAnsi="Georgia"/>
                          <w:bCs/>
                          <w:color w:val="000000"/>
                          <w:kern w:val="0"/>
                          <w:szCs w:val="22"/>
                        </w:rPr>
                        <w:t xml:space="preserve"> to negotiate the changes and to mitigate the impact on Cook County agriculture.  </w:t>
                      </w:r>
                    </w:p>
                    <w:p w14:paraId="3690B47C" w14:textId="6BFC9F68" w:rsidR="0011343E" w:rsidRDefault="0011343E"/>
                  </w:txbxContent>
                </v:textbox>
              </v:shape>
            </w:pict>
          </mc:Fallback>
        </mc:AlternateContent>
      </w:r>
    </w:p>
    <w:p w14:paraId="596DA785" w14:textId="1279A4D5" w:rsidR="00345729" w:rsidRPr="00E74C72" w:rsidRDefault="00345729" w:rsidP="00E74C72"/>
    <w:p w14:paraId="5EC0867C" w14:textId="66FB8B90" w:rsidR="00345729" w:rsidRPr="00E74C72" w:rsidRDefault="00345729" w:rsidP="00E74C72"/>
    <w:p w14:paraId="1AF435D7" w14:textId="77777777" w:rsidR="00345729" w:rsidRPr="00E74C72" w:rsidRDefault="00345729" w:rsidP="00E74C72"/>
    <w:p w14:paraId="25C23713" w14:textId="77777777" w:rsidR="00345729" w:rsidRPr="00E74C72" w:rsidRDefault="00345729" w:rsidP="00E74C72"/>
    <w:p w14:paraId="26C78FB2" w14:textId="77777777" w:rsidR="00345729" w:rsidRPr="00E74C72" w:rsidRDefault="00345729" w:rsidP="00E74C72"/>
    <w:p w14:paraId="50E0778E" w14:textId="425E9F38" w:rsidR="00345729" w:rsidRPr="00E74C72" w:rsidRDefault="00345729" w:rsidP="00E74C72"/>
    <w:p w14:paraId="4E575EE6" w14:textId="5E98D1E7" w:rsidR="00345729" w:rsidRPr="00E74C72" w:rsidRDefault="00B017AF" w:rsidP="00E74C72">
      <w:r>
        <w:rPr>
          <w:noProof/>
        </w:rPr>
        <w:drawing>
          <wp:anchor distT="0" distB="0" distL="114300" distR="114300" simplePos="0" relativeHeight="251758592" behindDoc="0" locked="0" layoutInCell="1" allowOverlap="1" wp14:anchorId="6D8741B1" wp14:editId="62DDAAD0">
            <wp:simplePos x="0" y="0"/>
            <wp:positionH relativeFrom="column">
              <wp:posOffset>11110913</wp:posOffset>
            </wp:positionH>
            <wp:positionV relativeFrom="paragraph">
              <wp:posOffset>123507</wp:posOffset>
            </wp:positionV>
            <wp:extent cx="2766695" cy="17811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528" cy="1784286"/>
                    </a:xfrm>
                    <a:prstGeom prst="rect">
                      <a:avLst/>
                    </a:prstGeom>
                    <a:noFill/>
                  </pic:spPr>
                </pic:pic>
              </a:graphicData>
            </a:graphic>
            <wp14:sizeRelH relativeFrom="page">
              <wp14:pctWidth>0</wp14:pctWidth>
            </wp14:sizeRelH>
            <wp14:sizeRelV relativeFrom="page">
              <wp14:pctHeight>0</wp14:pctHeight>
            </wp14:sizeRelV>
          </wp:anchor>
        </w:drawing>
      </w:r>
    </w:p>
    <w:p w14:paraId="08E06F01" w14:textId="64DED6DF" w:rsidR="00345729" w:rsidRPr="00E74C72" w:rsidRDefault="00345729" w:rsidP="00E74C72"/>
    <w:p w14:paraId="250F3DDA" w14:textId="2A7F89B4" w:rsidR="00345729" w:rsidRPr="00E74C72" w:rsidRDefault="0011343E" w:rsidP="00E74C72">
      <w:r>
        <w:rPr>
          <w:noProof/>
        </w:rPr>
        <mc:AlternateContent>
          <mc:Choice Requires="wps">
            <w:drawing>
              <wp:anchor distT="0" distB="0" distL="114300" distR="114300" simplePos="0" relativeHeight="251760640" behindDoc="0" locked="0" layoutInCell="1" allowOverlap="1" wp14:anchorId="727B88BB" wp14:editId="1ADFB262">
                <wp:simplePos x="0" y="0"/>
                <wp:positionH relativeFrom="column">
                  <wp:posOffset>2019300</wp:posOffset>
                </wp:positionH>
                <wp:positionV relativeFrom="paragraph">
                  <wp:posOffset>17145</wp:posOffset>
                </wp:positionV>
                <wp:extent cx="2781300" cy="11715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781300" cy="1171575"/>
                        </a:xfrm>
                        <a:prstGeom prst="rect">
                          <a:avLst/>
                        </a:prstGeom>
                        <a:solidFill>
                          <a:schemeClr val="lt1"/>
                        </a:solidFill>
                        <a:ln w="6350">
                          <a:noFill/>
                        </a:ln>
                      </wps:spPr>
                      <wps:txbx>
                        <w:txbxContent>
                          <w:p w14:paraId="1B3DC954" w14:textId="5A67C09E" w:rsidR="0011343E" w:rsidRDefault="0011343E" w:rsidP="0011343E">
                            <w:pPr>
                              <w:jc w:val="center"/>
                              <w:rPr>
                                <w:rFonts w:ascii="Burford Rustic Shadow Two A" w:hAnsi="Burford Rustic Shadow Two A"/>
                                <w:color w:val="799426"/>
                                <w:sz w:val="36"/>
                              </w:rPr>
                            </w:pPr>
                            <w:r>
                              <w:rPr>
                                <w:rFonts w:ascii="Burford Rustic Shadow Two A" w:hAnsi="Burford Rustic Shadow Two A"/>
                                <w:color w:val="799426"/>
                                <w:sz w:val="36"/>
                              </w:rPr>
                              <w:t>Farm Bureau Working on Zoning Changes</w:t>
                            </w:r>
                          </w:p>
                          <w:p w14:paraId="59555AF1" w14:textId="18BD79FB" w:rsidR="0011343E" w:rsidRPr="0011343E" w:rsidRDefault="0011343E" w:rsidP="0011343E">
                            <w:pPr>
                              <w:jc w:val="center"/>
                              <w:rPr>
                                <w:rFonts w:ascii="Burford Rustic Book Light" w:hAnsi="Burford Rustic Book Light"/>
                                <w:color w:val="4A4A4A"/>
                                <w:sz w:val="28"/>
                              </w:rPr>
                            </w:pPr>
                            <w:r>
                              <w:rPr>
                                <w:rFonts w:ascii="Burford Rustic Book Light" w:hAnsi="Burford Rustic Book Light"/>
                                <w:color w:val="4A4A4A"/>
                                <w:sz w:val="28"/>
                              </w:rPr>
                              <w:t>Amendment to Lessen Impact on the Horse and Livestock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B88BB" id="Text Box 44" o:spid="_x0000_s1049" type="#_x0000_t202" style="position:absolute;margin-left:159pt;margin-top:1.35pt;width:219pt;height:92.2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" fillcolor="white [3201]" stroked="f" strokeweight=".5pt">
                <v:textbox>
                  <w:txbxContent>
                    <w:p w14:paraId="1B3DC954" w14:textId="5A67C09E" w:rsidR="0011343E" w:rsidRDefault="0011343E" w:rsidP="0011343E">
                      <w:pPr>
                        <w:jc w:val="center"/>
                        <w:rPr>
                          <w:rFonts w:ascii="Burford Rustic Shadow Two A" w:hAnsi="Burford Rustic Shadow Two A"/>
                          <w:color w:val="799426"/>
                          <w:sz w:val="36"/>
                        </w:rPr>
                      </w:pPr>
                      <w:r>
                        <w:rPr>
                          <w:rFonts w:ascii="Burford Rustic Shadow Two A" w:hAnsi="Burford Rustic Shadow Two A"/>
                          <w:color w:val="799426"/>
                          <w:sz w:val="36"/>
                        </w:rPr>
                        <w:t>Farm Bureau Working on Zoning Changes</w:t>
                      </w:r>
                    </w:p>
                    <w:p w14:paraId="59555AF1" w14:textId="18BD79FB" w:rsidR="0011343E" w:rsidRPr="0011343E" w:rsidRDefault="0011343E" w:rsidP="0011343E">
                      <w:pPr>
                        <w:jc w:val="center"/>
                        <w:rPr>
                          <w:rFonts w:ascii="Burford Rustic Book Light" w:hAnsi="Burford Rustic Book Light"/>
                          <w:color w:val="4A4A4A"/>
                          <w:sz w:val="28"/>
                        </w:rPr>
                      </w:pPr>
                      <w:r>
                        <w:rPr>
                          <w:rFonts w:ascii="Burford Rustic Book Light" w:hAnsi="Burford Rustic Book Light"/>
                          <w:color w:val="4A4A4A"/>
                          <w:sz w:val="28"/>
                        </w:rPr>
                        <w:t>Amendment to Lessen Impact on the Horse and Livestock Community</w:t>
                      </w:r>
                    </w:p>
                  </w:txbxContent>
                </v:textbox>
              </v:shape>
            </w:pict>
          </mc:Fallback>
        </mc:AlternateContent>
      </w:r>
    </w:p>
    <w:p w14:paraId="54C4886B" w14:textId="2079B288" w:rsidR="00345729" w:rsidRPr="00E74C72" w:rsidRDefault="00345729" w:rsidP="00E74C72"/>
    <w:p w14:paraId="12B261DE" w14:textId="278BC9A5" w:rsidR="00345729" w:rsidRPr="00E74C72" w:rsidRDefault="00A9386C" w:rsidP="00E74C72">
      <w:r>
        <w:rPr>
          <w:noProof/>
        </w:rPr>
        <mc:AlternateContent>
          <mc:Choice Requires="wps">
            <w:drawing>
              <wp:anchor distT="0" distB="0" distL="114300" distR="114300" simplePos="0" relativeHeight="251693056" behindDoc="0" locked="0" layoutInCell="1" allowOverlap="1" wp14:anchorId="3665DCE1" wp14:editId="46DF0638">
                <wp:simplePos x="0" y="0"/>
                <wp:positionH relativeFrom="column">
                  <wp:posOffset>1981200</wp:posOffset>
                </wp:positionH>
                <wp:positionV relativeFrom="paragraph">
                  <wp:posOffset>41276</wp:posOffset>
                </wp:positionV>
                <wp:extent cx="2743200" cy="45719"/>
                <wp:effectExtent l="0" t="0" r="0" b="0"/>
                <wp:wrapNone/>
                <wp:docPr id="82" name="Text Box 82"/>
                <wp:cNvGraphicFramePr/>
                <a:graphic xmlns:a="http://schemas.openxmlformats.org/drawingml/2006/main">
                  <a:graphicData uri="http://schemas.microsoft.com/office/word/2010/wordprocessingShape">
                    <wps:wsp>
                      <wps:cNvSpPr txBox="1"/>
                      <wps:spPr>
                        <a:xfrm flipV="1">
                          <a:off x="0" y="0"/>
                          <a:ext cx="2743200" cy="45719"/>
                        </a:xfrm>
                        <a:prstGeom prst="rect">
                          <a:avLst/>
                        </a:prstGeom>
                        <a:solidFill>
                          <a:schemeClr val="lt1"/>
                        </a:solidFill>
                        <a:ln w="6350">
                          <a:noFill/>
                        </a:ln>
                      </wps:spPr>
                      <wps:txbx>
                        <w:txbxContent>
                          <w:p w14:paraId="4B5F389E" w14:textId="77777777" w:rsidR="0079350C" w:rsidRDefault="00793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5DCE1" id="Text Box 82" o:spid="_x0000_s1050" type="#_x0000_t202" style="position:absolute;margin-left:156pt;margin-top:3.25pt;width:3in;height:3.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" fillcolor="white [3201]" stroked="f" strokeweight=".5pt">
                <v:textbox>
                  <w:txbxContent>
                    <w:p w14:paraId="4B5F389E" w14:textId="77777777" w:rsidR="0079350C" w:rsidRDefault="0079350C"/>
                  </w:txbxContent>
                </v:textbox>
              </v:shape>
            </w:pict>
          </mc:Fallback>
        </mc:AlternateContent>
      </w:r>
    </w:p>
    <w:p w14:paraId="606131D3" w14:textId="616DCA0B" w:rsidR="00345729" w:rsidRPr="00E74C72" w:rsidRDefault="00345729" w:rsidP="00E74C72"/>
    <w:p w14:paraId="0BC163FE" w14:textId="3EDB1BD3" w:rsidR="00345729" w:rsidRPr="00E74C72" w:rsidRDefault="00345729" w:rsidP="00E74C72"/>
    <w:p w14:paraId="1525AFD0" w14:textId="24673A47" w:rsidR="00345729" w:rsidRPr="00E74C72" w:rsidRDefault="00345729" w:rsidP="00E74C72"/>
    <w:p w14:paraId="61D67C4D" w14:textId="5A49A58C" w:rsidR="00345729" w:rsidRPr="00E74C72" w:rsidRDefault="00345729" w:rsidP="00E74C72"/>
    <w:p w14:paraId="7C6B8995" w14:textId="058F1A1E" w:rsidR="00345729" w:rsidRPr="00E74C72" w:rsidRDefault="0011343E" w:rsidP="00E74C72">
      <w:r>
        <w:rPr>
          <w:noProof/>
        </w:rPr>
        <mc:AlternateContent>
          <mc:Choice Requires="wps">
            <w:drawing>
              <wp:anchor distT="0" distB="0" distL="114300" distR="114300" simplePos="0" relativeHeight="251761664" behindDoc="0" locked="0" layoutInCell="1" allowOverlap="1" wp14:anchorId="02D3CF46" wp14:editId="64F263F6">
                <wp:simplePos x="0" y="0"/>
                <wp:positionH relativeFrom="column">
                  <wp:posOffset>2019300</wp:posOffset>
                </wp:positionH>
                <wp:positionV relativeFrom="paragraph">
                  <wp:posOffset>99695</wp:posOffset>
                </wp:positionV>
                <wp:extent cx="2781300" cy="442404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781300" cy="4424045"/>
                        </a:xfrm>
                        <a:prstGeom prst="rect">
                          <a:avLst/>
                        </a:prstGeom>
                        <a:solidFill>
                          <a:schemeClr val="lt1"/>
                        </a:solidFill>
                        <a:ln w="6350">
                          <a:noFill/>
                        </a:ln>
                      </wps:spPr>
                      <wps:txbx>
                        <w:txbxContent>
                          <w:p w14:paraId="53448D66" w14:textId="77777777" w:rsidR="0011343E" w:rsidRPr="0011343E" w:rsidRDefault="0011343E" w:rsidP="0011343E">
                            <w:pPr>
                              <w:jc w:val="both"/>
                              <w:rPr>
                                <w:rFonts w:ascii="Georgia" w:eastAsiaTheme="minorHAnsi" w:hAnsi="Georgia"/>
                                <w:color w:val="auto"/>
                                <w:kern w:val="0"/>
                                <w:szCs w:val="22"/>
                              </w:rPr>
                            </w:pPr>
                            <w:r w:rsidRPr="0011343E">
                              <w:rPr>
                                <w:rFonts w:ascii="Georgia" w:eastAsiaTheme="minorHAnsi" w:hAnsi="Georgia"/>
                                <w:color w:val="auto"/>
                                <w:kern w:val="0"/>
                                <w:szCs w:val="22"/>
                              </w:rPr>
                              <w:t>Farm Bureau actively engaged with Cook County Commissioners and staff to minimize the impact of proposed zoning changes on Cook County agriculture.</w:t>
                            </w:r>
                          </w:p>
                          <w:p w14:paraId="07F15215" w14:textId="77777777" w:rsidR="0011343E" w:rsidRPr="0011343E" w:rsidRDefault="0011343E" w:rsidP="0011343E">
                            <w:pPr>
                              <w:jc w:val="both"/>
                              <w:rPr>
                                <w:rFonts w:ascii="Georgia" w:eastAsiaTheme="minorHAnsi" w:hAnsi="Georgia"/>
                                <w:color w:val="auto"/>
                                <w:kern w:val="0"/>
                                <w:szCs w:val="22"/>
                              </w:rPr>
                            </w:pPr>
                          </w:p>
                          <w:p w14:paraId="4FE6A2CE" w14:textId="77777777" w:rsidR="0011343E" w:rsidRPr="0011343E" w:rsidRDefault="0011343E" w:rsidP="0011343E">
                            <w:pPr>
                              <w:jc w:val="both"/>
                              <w:rPr>
                                <w:rFonts w:ascii="Georgia" w:eastAsiaTheme="minorHAnsi" w:hAnsi="Georgia"/>
                                <w:color w:val="auto"/>
                                <w:kern w:val="0"/>
                                <w:szCs w:val="22"/>
                              </w:rPr>
                            </w:pPr>
                            <w:r w:rsidRPr="0011343E">
                              <w:rPr>
                                <w:rFonts w:ascii="Georgia" w:eastAsiaTheme="minorHAnsi" w:hAnsi="Georgia"/>
                                <w:color w:val="auto"/>
                                <w:kern w:val="0"/>
                                <w:szCs w:val="22"/>
                              </w:rPr>
                              <w:t>The amendment, which was approved in June, provides:</w:t>
                            </w:r>
                          </w:p>
                          <w:p w14:paraId="5E0094FF" w14:textId="77777777" w:rsidR="0011343E" w:rsidRPr="0011343E" w:rsidRDefault="0011343E" w:rsidP="0011343E">
                            <w:pPr>
                              <w:numPr>
                                <w:ilvl w:val="0"/>
                                <w:numId w:val="16"/>
                              </w:numPr>
                              <w:jc w:val="both"/>
                              <w:rPr>
                                <w:rFonts w:ascii="Georgia" w:eastAsiaTheme="minorHAnsi" w:hAnsi="Georgia"/>
                                <w:color w:val="auto"/>
                                <w:kern w:val="0"/>
                                <w:szCs w:val="22"/>
                              </w:rPr>
                            </w:pPr>
                            <w:r w:rsidRPr="0011343E">
                              <w:rPr>
                                <w:rFonts w:ascii="Georgia" w:eastAsiaTheme="minorHAnsi" w:hAnsi="Georgia"/>
                                <w:color w:val="auto"/>
                                <w:kern w:val="0"/>
                                <w:szCs w:val="22"/>
                              </w:rPr>
                              <w:t xml:space="preserve">Reasonable minimum lot sizes for individuals interested in keeping livestock or horses. </w:t>
                            </w:r>
                          </w:p>
                          <w:p w14:paraId="5760E482" w14:textId="77777777" w:rsidR="0011343E" w:rsidRPr="0011343E" w:rsidRDefault="0011343E" w:rsidP="0011343E">
                            <w:pPr>
                              <w:numPr>
                                <w:ilvl w:val="0"/>
                                <w:numId w:val="16"/>
                              </w:numPr>
                              <w:autoSpaceDE w:val="0"/>
                              <w:autoSpaceDN w:val="0"/>
                              <w:adjustRightInd w:val="0"/>
                              <w:jc w:val="both"/>
                              <w:rPr>
                                <w:rFonts w:ascii="Georgia" w:eastAsiaTheme="minorHAnsi" w:hAnsi="Georgia"/>
                                <w:color w:val="000000"/>
                                <w:kern w:val="0"/>
                                <w:sz w:val="22"/>
                                <w:szCs w:val="24"/>
                              </w:rPr>
                            </w:pPr>
                            <w:r w:rsidRPr="0011343E">
                              <w:rPr>
                                <w:rFonts w:ascii="Georgia" w:eastAsiaTheme="minorHAnsi" w:hAnsi="Georgia"/>
                                <w:color w:val="auto"/>
                                <w:kern w:val="0"/>
                                <w:szCs w:val="22"/>
                              </w:rPr>
                              <w:t>Reasonable requirements for apiaries located on smaller residential lots.</w:t>
                            </w:r>
                          </w:p>
                          <w:p w14:paraId="3B2B4251" w14:textId="77777777" w:rsidR="0011343E" w:rsidRPr="0011343E" w:rsidRDefault="0011343E" w:rsidP="0011343E">
                            <w:pPr>
                              <w:numPr>
                                <w:ilvl w:val="0"/>
                                <w:numId w:val="16"/>
                              </w:numPr>
                              <w:autoSpaceDE w:val="0"/>
                              <w:autoSpaceDN w:val="0"/>
                              <w:adjustRightInd w:val="0"/>
                              <w:jc w:val="both"/>
                              <w:rPr>
                                <w:rFonts w:ascii="Georgia" w:eastAsiaTheme="minorHAnsi" w:hAnsi="Georgia"/>
                                <w:color w:val="000000"/>
                                <w:kern w:val="0"/>
                                <w:sz w:val="22"/>
                                <w:szCs w:val="24"/>
                              </w:rPr>
                            </w:pPr>
                            <w:r w:rsidRPr="0011343E">
                              <w:rPr>
                                <w:rFonts w:ascii="Georgia" w:eastAsiaTheme="minorHAnsi" w:hAnsi="Georgia"/>
                                <w:color w:val="auto"/>
                                <w:kern w:val="0"/>
                                <w:szCs w:val="22"/>
                              </w:rPr>
                              <w:t>Reasonable minimum requirements for animal enclosures.</w:t>
                            </w:r>
                          </w:p>
                          <w:p w14:paraId="4A005A86" w14:textId="77777777" w:rsidR="0011343E" w:rsidRDefault="0011343E"/>
                          <w:p w14:paraId="6F15B359" w14:textId="1CA0A5BD" w:rsidR="0011343E" w:rsidRPr="0011343E" w:rsidRDefault="0011343E" w:rsidP="0011343E">
                            <w:pPr>
                              <w:jc w:val="both"/>
                              <w:rPr>
                                <w:rFonts w:ascii="Georgia" w:hAnsi="Georgia"/>
                              </w:rPr>
                            </w:pPr>
                            <w:r w:rsidRPr="0011343E">
                              <w:rPr>
                                <w:rFonts w:ascii="Georgia" w:hAnsi="Georgia"/>
                              </w:rPr>
                              <w:t>In February, Farm Bureau submitted comments regarding minimum lot sizes for the keeping of bees.  The proposed ordinance stipulated that bee hives were limited to lots with an area of at least two-acres.  This lot minimum along with limits regarding the number of hives was eliminated in the most recent draft of the ordinance.</w:t>
                            </w:r>
                          </w:p>
                          <w:p w14:paraId="5A02F869" w14:textId="3F00A930" w:rsidR="0011343E" w:rsidRPr="0011343E" w:rsidRDefault="0011343E" w:rsidP="0011343E">
                            <w:pPr>
                              <w:jc w:val="both"/>
                              <w:rPr>
                                <w:rFonts w:ascii="Georgia" w:hAnsi="Georgia"/>
                              </w:rPr>
                            </w:pPr>
                          </w:p>
                          <w:p w14:paraId="17677680" w14:textId="2F251F8A" w:rsidR="0011343E" w:rsidRPr="0011343E" w:rsidRDefault="0011343E" w:rsidP="0011343E">
                            <w:pPr>
                              <w:jc w:val="both"/>
                              <w:rPr>
                                <w:rFonts w:ascii="Georgia" w:hAnsi="Georgia"/>
                              </w:rPr>
                            </w:pPr>
                            <w:r w:rsidRPr="0011343E">
                              <w:rPr>
                                <w:rFonts w:ascii="Georgia" w:hAnsi="Georgia"/>
                              </w:rPr>
                              <w:t xml:space="preserve">A subsequent draft </w:t>
                            </w:r>
                            <w:proofErr w:type="gramStart"/>
                            <w:r w:rsidRPr="0011343E">
                              <w:rPr>
                                <w:rFonts w:ascii="Georgia" w:hAnsi="Georgia"/>
                              </w:rPr>
                              <w:t>provided that</w:t>
                            </w:r>
                            <w:proofErr w:type="gramEnd"/>
                            <w:r w:rsidRPr="0011343E">
                              <w:rPr>
                                <w:rFonts w:ascii="Georgia" w:hAnsi="Georgia"/>
                              </w:rPr>
                              <w:t xml:space="preserve"> livestock and horses could only be kept on lots with a minimum area of three or five-acres respectively and that an acre of space was re</w:t>
                            </w:r>
                            <w:bookmarkStart w:id="0" w:name="_GoBack"/>
                            <w:r w:rsidRPr="0011343E">
                              <w:rPr>
                                <w:rFonts w:ascii="Georgia" w:hAnsi="Georgia"/>
                              </w:rPr>
                              <w:t xml:space="preserve">quired for each adult animal.  </w:t>
                            </w:r>
                            <w:r>
                              <w:rPr>
                                <w:rFonts w:ascii="Georgia" w:hAnsi="Georgia"/>
                              </w:rPr>
                              <w:t>Almost all</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3CF46" id="Text Box 45" o:spid="_x0000_s1051" type="#_x0000_t202" style="position:absolute;margin-left:159pt;margin-top:7.85pt;width:219pt;height:348.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" fillcolor="white [3201]" stroked="f" strokeweight=".5pt">
                <v:textbox>
                  <w:txbxContent>
                    <w:p w14:paraId="53448D66" w14:textId="77777777" w:rsidR="0011343E" w:rsidRPr="0011343E" w:rsidRDefault="0011343E" w:rsidP="0011343E">
                      <w:pPr>
                        <w:jc w:val="both"/>
                        <w:rPr>
                          <w:rFonts w:ascii="Georgia" w:eastAsiaTheme="minorHAnsi" w:hAnsi="Georgia"/>
                          <w:color w:val="auto"/>
                          <w:kern w:val="0"/>
                          <w:szCs w:val="22"/>
                        </w:rPr>
                      </w:pPr>
                      <w:r w:rsidRPr="0011343E">
                        <w:rPr>
                          <w:rFonts w:ascii="Georgia" w:eastAsiaTheme="minorHAnsi" w:hAnsi="Georgia"/>
                          <w:color w:val="auto"/>
                          <w:kern w:val="0"/>
                          <w:szCs w:val="22"/>
                        </w:rPr>
                        <w:t>Farm Bureau actively engaged with Cook County Commissioners and staff to minimize the impact of proposed zoning changes on Cook County agriculture.</w:t>
                      </w:r>
                    </w:p>
                    <w:p w14:paraId="07F15215" w14:textId="77777777" w:rsidR="0011343E" w:rsidRPr="0011343E" w:rsidRDefault="0011343E" w:rsidP="0011343E">
                      <w:pPr>
                        <w:jc w:val="both"/>
                        <w:rPr>
                          <w:rFonts w:ascii="Georgia" w:eastAsiaTheme="minorHAnsi" w:hAnsi="Georgia"/>
                          <w:color w:val="auto"/>
                          <w:kern w:val="0"/>
                          <w:szCs w:val="22"/>
                        </w:rPr>
                      </w:pPr>
                    </w:p>
                    <w:p w14:paraId="4FE6A2CE" w14:textId="77777777" w:rsidR="0011343E" w:rsidRPr="0011343E" w:rsidRDefault="0011343E" w:rsidP="0011343E">
                      <w:pPr>
                        <w:jc w:val="both"/>
                        <w:rPr>
                          <w:rFonts w:ascii="Georgia" w:eastAsiaTheme="minorHAnsi" w:hAnsi="Georgia"/>
                          <w:color w:val="auto"/>
                          <w:kern w:val="0"/>
                          <w:szCs w:val="22"/>
                        </w:rPr>
                      </w:pPr>
                      <w:r w:rsidRPr="0011343E">
                        <w:rPr>
                          <w:rFonts w:ascii="Georgia" w:eastAsiaTheme="minorHAnsi" w:hAnsi="Georgia"/>
                          <w:color w:val="auto"/>
                          <w:kern w:val="0"/>
                          <w:szCs w:val="22"/>
                        </w:rPr>
                        <w:t>The amendment, which was approved in June, provides:</w:t>
                      </w:r>
                    </w:p>
                    <w:p w14:paraId="5E0094FF" w14:textId="77777777" w:rsidR="0011343E" w:rsidRPr="0011343E" w:rsidRDefault="0011343E" w:rsidP="0011343E">
                      <w:pPr>
                        <w:numPr>
                          <w:ilvl w:val="0"/>
                          <w:numId w:val="16"/>
                        </w:numPr>
                        <w:jc w:val="both"/>
                        <w:rPr>
                          <w:rFonts w:ascii="Georgia" w:eastAsiaTheme="minorHAnsi" w:hAnsi="Georgia"/>
                          <w:color w:val="auto"/>
                          <w:kern w:val="0"/>
                          <w:szCs w:val="22"/>
                        </w:rPr>
                      </w:pPr>
                      <w:r w:rsidRPr="0011343E">
                        <w:rPr>
                          <w:rFonts w:ascii="Georgia" w:eastAsiaTheme="minorHAnsi" w:hAnsi="Georgia"/>
                          <w:color w:val="auto"/>
                          <w:kern w:val="0"/>
                          <w:szCs w:val="22"/>
                        </w:rPr>
                        <w:t xml:space="preserve">Reasonable minimum lot sizes for individuals interested in keeping livestock or horses. </w:t>
                      </w:r>
                    </w:p>
                    <w:p w14:paraId="5760E482" w14:textId="77777777" w:rsidR="0011343E" w:rsidRPr="0011343E" w:rsidRDefault="0011343E" w:rsidP="0011343E">
                      <w:pPr>
                        <w:numPr>
                          <w:ilvl w:val="0"/>
                          <w:numId w:val="16"/>
                        </w:numPr>
                        <w:autoSpaceDE w:val="0"/>
                        <w:autoSpaceDN w:val="0"/>
                        <w:adjustRightInd w:val="0"/>
                        <w:jc w:val="both"/>
                        <w:rPr>
                          <w:rFonts w:ascii="Georgia" w:eastAsiaTheme="minorHAnsi" w:hAnsi="Georgia"/>
                          <w:color w:val="000000"/>
                          <w:kern w:val="0"/>
                          <w:sz w:val="22"/>
                          <w:szCs w:val="24"/>
                        </w:rPr>
                      </w:pPr>
                      <w:r w:rsidRPr="0011343E">
                        <w:rPr>
                          <w:rFonts w:ascii="Georgia" w:eastAsiaTheme="minorHAnsi" w:hAnsi="Georgia"/>
                          <w:color w:val="auto"/>
                          <w:kern w:val="0"/>
                          <w:szCs w:val="22"/>
                        </w:rPr>
                        <w:t>Reasonable requirements for apiaries located on smaller residential lots.</w:t>
                      </w:r>
                    </w:p>
                    <w:p w14:paraId="3B2B4251" w14:textId="77777777" w:rsidR="0011343E" w:rsidRPr="0011343E" w:rsidRDefault="0011343E" w:rsidP="0011343E">
                      <w:pPr>
                        <w:numPr>
                          <w:ilvl w:val="0"/>
                          <w:numId w:val="16"/>
                        </w:numPr>
                        <w:autoSpaceDE w:val="0"/>
                        <w:autoSpaceDN w:val="0"/>
                        <w:adjustRightInd w:val="0"/>
                        <w:jc w:val="both"/>
                        <w:rPr>
                          <w:rFonts w:ascii="Georgia" w:eastAsiaTheme="minorHAnsi" w:hAnsi="Georgia"/>
                          <w:color w:val="000000"/>
                          <w:kern w:val="0"/>
                          <w:sz w:val="22"/>
                          <w:szCs w:val="24"/>
                        </w:rPr>
                      </w:pPr>
                      <w:r w:rsidRPr="0011343E">
                        <w:rPr>
                          <w:rFonts w:ascii="Georgia" w:eastAsiaTheme="minorHAnsi" w:hAnsi="Georgia"/>
                          <w:color w:val="auto"/>
                          <w:kern w:val="0"/>
                          <w:szCs w:val="22"/>
                        </w:rPr>
                        <w:t>Reasonable minimum requirements for animal enclosures.</w:t>
                      </w:r>
                    </w:p>
                    <w:p w14:paraId="4A005A86" w14:textId="77777777" w:rsidR="0011343E" w:rsidRDefault="0011343E"/>
                    <w:p w14:paraId="6F15B359" w14:textId="1CA0A5BD" w:rsidR="0011343E" w:rsidRPr="0011343E" w:rsidRDefault="0011343E" w:rsidP="0011343E">
                      <w:pPr>
                        <w:jc w:val="both"/>
                        <w:rPr>
                          <w:rFonts w:ascii="Georgia" w:hAnsi="Georgia"/>
                        </w:rPr>
                      </w:pPr>
                      <w:r w:rsidRPr="0011343E">
                        <w:rPr>
                          <w:rFonts w:ascii="Georgia" w:hAnsi="Georgia"/>
                        </w:rPr>
                        <w:t>In February, Farm Bureau submitted comments regarding minimum lot sizes for the keeping of bees.  The proposed ordinance stipulated that bee hives were limited to lots with an area of at least two-acres.  This lot minimum along with limits regarding the number of hives was eliminated in the most recent draft of the ordinance.</w:t>
                      </w:r>
                    </w:p>
                    <w:p w14:paraId="5A02F869" w14:textId="3F00A930" w:rsidR="0011343E" w:rsidRPr="0011343E" w:rsidRDefault="0011343E" w:rsidP="0011343E">
                      <w:pPr>
                        <w:jc w:val="both"/>
                        <w:rPr>
                          <w:rFonts w:ascii="Georgia" w:hAnsi="Georgia"/>
                        </w:rPr>
                      </w:pPr>
                    </w:p>
                    <w:p w14:paraId="17677680" w14:textId="2F251F8A" w:rsidR="0011343E" w:rsidRPr="0011343E" w:rsidRDefault="0011343E" w:rsidP="0011343E">
                      <w:pPr>
                        <w:jc w:val="both"/>
                        <w:rPr>
                          <w:rFonts w:ascii="Georgia" w:hAnsi="Georgia"/>
                        </w:rPr>
                      </w:pPr>
                      <w:r w:rsidRPr="0011343E">
                        <w:rPr>
                          <w:rFonts w:ascii="Georgia" w:hAnsi="Georgia"/>
                        </w:rPr>
                        <w:t xml:space="preserve">A subsequent draft </w:t>
                      </w:r>
                      <w:proofErr w:type="gramStart"/>
                      <w:r w:rsidRPr="0011343E">
                        <w:rPr>
                          <w:rFonts w:ascii="Georgia" w:hAnsi="Georgia"/>
                        </w:rPr>
                        <w:t>provided that</w:t>
                      </w:r>
                      <w:proofErr w:type="gramEnd"/>
                      <w:r w:rsidRPr="0011343E">
                        <w:rPr>
                          <w:rFonts w:ascii="Georgia" w:hAnsi="Georgia"/>
                        </w:rPr>
                        <w:t xml:space="preserve"> livestock and horses could only be kept on lots with a minimum area of three or five-acres respectively and that an acre of space was re</w:t>
                      </w:r>
                      <w:bookmarkStart w:id="1" w:name="_GoBack"/>
                      <w:r w:rsidRPr="0011343E">
                        <w:rPr>
                          <w:rFonts w:ascii="Georgia" w:hAnsi="Georgia"/>
                        </w:rPr>
                        <w:t xml:space="preserve">quired for each adult animal.  </w:t>
                      </w:r>
                      <w:r>
                        <w:rPr>
                          <w:rFonts w:ascii="Georgia" w:hAnsi="Georgia"/>
                        </w:rPr>
                        <w:t>Almost all</w:t>
                      </w:r>
                      <w:bookmarkEnd w:id="1"/>
                    </w:p>
                  </w:txbxContent>
                </v:textbox>
              </v:shape>
            </w:pict>
          </mc:Fallback>
        </mc:AlternateContent>
      </w:r>
    </w:p>
    <w:p w14:paraId="448A23BF" w14:textId="1B6536C3" w:rsidR="00345729" w:rsidRPr="00E74C72" w:rsidRDefault="00345729" w:rsidP="00E74C72"/>
    <w:p w14:paraId="028A31BA" w14:textId="13B5CFB0" w:rsidR="00345729" w:rsidRPr="00E74C72" w:rsidRDefault="00345729" w:rsidP="00E74C72"/>
    <w:p w14:paraId="0AA27029" w14:textId="784CF140" w:rsidR="00345729" w:rsidRPr="00E74C72" w:rsidRDefault="00632BE6" w:rsidP="00E74C72">
      <w:r>
        <w:rPr>
          <w:noProof/>
        </w:rPr>
        <w:drawing>
          <wp:anchor distT="0" distB="0" distL="114300" distR="114300" simplePos="0" relativeHeight="251768832" behindDoc="0" locked="0" layoutInCell="1" allowOverlap="1" wp14:anchorId="445173B7" wp14:editId="26AD39E9">
            <wp:simplePos x="0" y="0"/>
            <wp:positionH relativeFrom="column">
              <wp:posOffset>5062538</wp:posOffset>
            </wp:positionH>
            <wp:positionV relativeFrom="paragraph">
              <wp:posOffset>114617</wp:posOffset>
            </wp:positionV>
            <wp:extent cx="2709862" cy="1869907"/>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6108" cy="1874217"/>
                    </a:xfrm>
                    <a:prstGeom prst="rect">
                      <a:avLst/>
                    </a:prstGeom>
                    <a:noFill/>
                  </pic:spPr>
                </pic:pic>
              </a:graphicData>
            </a:graphic>
            <wp14:sizeRelH relativeFrom="page">
              <wp14:pctWidth>0</wp14:pctWidth>
            </wp14:sizeRelH>
            <wp14:sizeRelV relativeFrom="page">
              <wp14:pctHeight>0</wp14:pctHeight>
            </wp14:sizeRelV>
          </wp:anchor>
        </w:drawing>
      </w:r>
    </w:p>
    <w:p w14:paraId="14B5823B" w14:textId="40AB59E5" w:rsidR="00345729" w:rsidRDefault="00030853" w:rsidP="00E74C72">
      <w:r>
        <w:rPr>
          <w:noProof/>
        </w:rPr>
        <w:drawing>
          <wp:anchor distT="0" distB="0" distL="114300" distR="114300" simplePos="0" relativeHeight="251755520" behindDoc="0" locked="0" layoutInCell="1" allowOverlap="1" wp14:anchorId="72195A2B" wp14:editId="51457154">
            <wp:simplePos x="0" y="0"/>
            <wp:positionH relativeFrom="margin">
              <wp:posOffset>8048625</wp:posOffset>
            </wp:positionH>
            <wp:positionV relativeFrom="margin">
              <wp:posOffset>5119370</wp:posOffset>
            </wp:positionV>
            <wp:extent cx="2880995" cy="20523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995" cy="2052320"/>
                    </a:xfrm>
                    <a:prstGeom prst="rect">
                      <a:avLst/>
                    </a:prstGeom>
                    <a:noFill/>
                  </pic:spPr>
                </pic:pic>
              </a:graphicData>
            </a:graphic>
            <wp14:sizeRelH relativeFrom="margin">
              <wp14:pctWidth>0</wp14:pctWidth>
            </wp14:sizeRelH>
            <wp14:sizeRelV relativeFrom="margin">
              <wp14:pctHeight>0</wp14:pctHeight>
            </wp14:sizeRelV>
          </wp:anchor>
        </w:drawing>
      </w:r>
    </w:p>
    <w:p w14:paraId="1251D7C9" w14:textId="435B36B9" w:rsidR="00345729" w:rsidRPr="00E74C72" w:rsidRDefault="00B017AF" w:rsidP="00E74C72">
      <w:r>
        <w:rPr>
          <w:noProof/>
        </w:rPr>
        <mc:AlternateContent>
          <mc:Choice Requires="wps">
            <w:drawing>
              <wp:anchor distT="0" distB="0" distL="114300" distR="114300" simplePos="0" relativeHeight="251759616" behindDoc="0" locked="0" layoutInCell="1" allowOverlap="1" wp14:anchorId="4681686F" wp14:editId="67B113BB">
                <wp:simplePos x="0" y="0"/>
                <wp:positionH relativeFrom="column">
                  <wp:posOffset>11110913</wp:posOffset>
                </wp:positionH>
                <wp:positionV relativeFrom="paragraph">
                  <wp:posOffset>46355</wp:posOffset>
                </wp:positionV>
                <wp:extent cx="2767012" cy="876618"/>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767012" cy="876618"/>
                        </a:xfrm>
                        <a:prstGeom prst="rect">
                          <a:avLst/>
                        </a:prstGeom>
                        <a:solidFill>
                          <a:schemeClr val="lt1"/>
                        </a:solidFill>
                        <a:ln w="6350">
                          <a:noFill/>
                        </a:ln>
                      </wps:spPr>
                      <wps:txbx>
                        <w:txbxContent>
                          <w:p w14:paraId="50C7E59F" w14:textId="60ABA8F2" w:rsidR="00B017AF" w:rsidRPr="00C00753" w:rsidRDefault="00C00753" w:rsidP="00C00753">
                            <w:pPr>
                              <w:jc w:val="both"/>
                              <w:rPr>
                                <w:rFonts w:ascii="Georgia" w:hAnsi="Georgia"/>
                                <w:color w:val="4A4A4A"/>
                              </w:rPr>
                            </w:pPr>
                            <w:r w:rsidRPr="00C00753">
                              <w:rPr>
                                <w:rFonts w:ascii="Georgia" w:hAnsi="Georgia"/>
                                <w:color w:val="4A4A4A"/>
                              </w:rPr>
                              <w:t xml:space="preserve">Spring and </w:t>
                            </w:r>
                            <w:r>
                              <w:rPr>
                                <w:rFonts w:ascii="Georgia" w:hAnsi="Georgia"/>
                                <w:color w:val="4A4A4A"/>
                              </w:rPr>
                              <w:t>early summer flowers are “popping up” throughout Cook County.  Farm Bureau members are encouraged to send photos of their gardens</w:t>
                            </w:r>
                            <w:r w:rsidR="00460165">
                              <w:rPr>
                                <w:rFonts w:ascii="Georgia" w:hAnsi="Georgia"/>
                                <w:color w:val="4A4A4A"/>
                              </w:rPr>
                              <w:t xml:space="preserve"> through Facebook and Twitter</w:t>
                            </w:r>
                            <w:r>
                              <w:rPr>
                                <w:rFonts w:ascii="Georgia" w:hAnsi="Georgia"/>
                                <w:color w:val="4A4A4A"/>
                              </w:rPr>
                              <w:t xml:space="preserve"> </w:t>
                            </w:r>
                            <w:r w:rsidR="00460165">
                              <w:rPr>
                                <w:rFonts w:ascii="Georgia" w:hAnsi="Georgia"/>
                                <w:color w:val="4A4A4A"/>
                              </w:rPr>
                              <w:t>using #</w:t>
                            </w:r>
                            <w:proofErr w:type="spellStart"/>
                            <w:r w:rsidR="00460165">
                              <w:rPr>
                                <w:rFonts w:ascii="Georgia" w:hAnsi="Georgia"/>
                                <w:color w:val="4A4A4A"/>
                              </w:rPr>
                              <w:t>WhatsYourGardenGrowing</w:t>
                            </w:r>
                            <w:proofErr w:type="spellEnd"/>
                            <w:r w:rsidR="00460165">
                              <w:rPr>
                                <w:rFonts w:ascii="Georgia" w:hAnsi="Georgia"/>
                                <w:color w:val="4A4A4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686F" id="Text Box 43" o:spid="_x0000_s1052" type="#_x0000_t202" style="position:absolute;margin-left:874.9pt;margin-top:3.65pt;width:217.85pt;height:6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" fillcolor="white [3201]" stroked="f" strokeweight=".5pt">
                <v:textbox>
                  <w:txbxContent>
                    <w:p w14:paraId="50C7E59F" w14:textId="60ABA8F2" w:rsidR="00B017AF" w:rsidRPr="00C00753" w:rsidRDefault="00C00753" w:rsidP="00C00753">
                      <w:pPr>
                        <w:jc w:val="both"/>
                        <w:rPr>
                          <w:rFonts w:ascii="Georgia" w:hAnsi="Georgia"/>
                          <w:color w:val="4A4A4A"/>
                        </w:rPr>
                      </w:pPr>
                      <w:r w:rsidRPr="00C00753">
                        <w:rPr>
                          <w:rFonts w:ascii="Georgia" w:hAnsi="Georgia"/>
                          <w:color w:val="4A4A4A"/>
                        </w:rPr>
                        <w:t xml:space="preserve">Spring and </w:t>
                      </w:r>
                      <w:r>
                        <w:rPr>
                          <w:rFonts w:ascii="Georgia" w:hAnsi="Georgia"/>
                          <w:color w:val="4A4A4A"/>
                        </w:rPr>
                        <w:t>early summer flowers are “popping up” throughout Cook County.  Farm Bureau members are encouraged to send photos of their gardens</w:t>
                      </w:r>
                      <w:r w:rsidR="00460165">
                        <w:rPr>
                          <w:rFonts w:ascii="Georgia" w:hAnsi="Georgia"/>
                          <w:color w:val="4A4A4A"/>
                        </w:rPr>
                        <w:t xml:space="preserve"> through Facebook and Twitter</w:t>
                      </w:r>
                      <w:r>
                        <w:rPr>
                          <w:rFonts w:ascii="Georgia" w:hAnsi="Georgia"/>
                          <w:color w:val="4A4A4A"/>
                        </w:rPr>
                        <w:t xml:space="preserve"> </w:t>
                      </w:r>
                      <w:r w:rsidR="00460165">
                        <w:rPr>
                          <w:rFonts w:ascii="Georgia" w:hAnsi="Georgia"/>
                          <w:color w:val="4A4A4A"/>
                        </w:rPr>
                        <w:t>using #</w:t>
                      </w:r>
                      <w:proofErr w:type="spellStart"/>
                      <w:r w:rsidR="00460165">
                        <w:rPr>
                          <w:rFonts w:ascii="Georgia" w:hAnsi="Georgia"/>
                          <w:color w:val="4A4A4A"/>
                        </w:rPr>
                        <w:t>WhatsYourGardenGrowing</w:t>
                      </w:r>
                      <w:proofErr w:type="spellEnd"/>
                      <w:r w:rsidR="00460165">
                        <w:rPr>
                          <w:rFonts w:ascii="Georgia" w:hAnsi="Georgia"/>
                          <w:color w:val="4A4A4A"/>
                        </w:rPr>
                        <w:t>.</w:t>
                      </w:r>
                    </w:p>
                  </w:txbxContent>
                </v:textbox>
              </v:shape>
            </w:pict>
          </mc:Fallback>
        </mc:AlternateContent>
      </w:r>
    </w:p>
    <w:p w14:paraId="68CFF3C0" w14:textId="0140E377" w:rsidR="00345729" w:rsidRDefault="00345729" w:rsidP="00E74C72"/>
    <w:p w14:paraId="0CC6F803" w14:textId="3D1CEC07" w:rsidR="00345729" w:rsidRPr="00E74C72" w:rsidRDefault="000C7FA0" w:rsidP="00E74C72">
      <w:pPr>
        <w:tabs>
          <w:tab w:val="left" w:pos="7820"/>
        </w:tabs>
      </w:pPr>
      <w:r>
        <w:rPr>
          <w:noProof/>
        </w:rPr>
        <mc:AlternateContent>
          <mc:Choice Requires="wps">
            <w:drawing>
              <wp:anchor distT="0" distB="0" distL="114300" distR="114300" simplePos="0" relativeHeight="251766784" behindDoc="0" locked="0" layoutInCell="1" allowOverlap="1" wp14:anchorId="3E90DA7B" wp14:editId="5316067C">
                <wp:simplePos x="0" y="0"/>
                <wp:positionH relativeFrom="column">
                  <wp:posOffset>11149013</wp:posOffset>
                </wp:positionH>
                <wp:positionV relativeFrom="paragraph">
                  <wp:posOffset>2537460</wp:posOffset>
                </wp:positionV>
                <wp:extent cx="2619375" cy="966470"/>
                <wp:effectExtent l="0" t="0" r="9525" b="5080"/>
                <wp:wrapNone/>
                <wp:docPr id="70" name="Text Box 70"/>
                <wp:cNvGraphicFramePr/>
                <a:graphic xmlns:a="http://schemas.openxmlformats.org/drawingml/2006/main">
                  <a:graphicData uri="http://schemas.microsoft.com/office/word/2010/wordprocessingShape">
                    <wps:wsp>
                      <wps:cNvSpPr txBox="1"/>
                      <wps:spPr>
                        <a:xfrm>
                          <a:off x="0" y="0"/>
                          <a:ext cx="2619375" cy="966470"/>
                        </a:xfrm>
                        <a:prstGeom prst="rect">
                          <a:avLst/>
                        </a:prstGeom>
                        <a:solidFill>
                          <a:schemeClr val="lt1"/>
                        </a:solidFill>
                        <a:ln w="6350">
                          <a:noFill/>
                        </a:ln>
                      </wps:spPr>
                      <wps:txbx>
                        <w:txbxContent>
                          <w:p w14:paraId="2E0CA7D9" w14:textId="4D96454B" w:rsidR="0094696A" w:rsidRPr="0094696A" w:rsidRDefault="0094696A" w:rsidP="0094696A">
                            <w:pPr>
                              <w:jc w:val="both"/>
                              <w:rPr>
                                <w:rFonts w:ascii="Georgia" w:hAnsi="Georgia"/>
                                <w:color w:val="4A4A4A"/>
                                <w:szCs w:val="24"/>
                              </w:rPr>
                            </w:pPr>
                            <w:r w:rsidRPr="0094696A">
                              <w:rPr>
                                <w:rFonts w:ascii="Georgia" w:hAnsi="Georgia"/>
                                <w:color w:val="4A4A4A"/>
                                <w:szCs w:val="24"/>
                              </w:rPr>
                              <w:t xml:space="preserve">Wheat harvest is likely to begin in earnest this month.  Please keep your eyes open for farm equipment moving on Cook County’s roadways.  Farm equipment is </w:t>
                            </w:r>
                            <w:r w:rsidRPr="0094696A">
                              <w:rPr>
                                <w:rFonts w:ascii="Georgia" w:hAnsi="Georgia"/>
                                <w:color w:val="4A4A4A"/>
                                <w:szCs w:val="24"/>
                              </w:rPr>
                              <w:t>often</w:t>
                            </w:r>
                            <w:r w:rsidRPr="0094696A">
                              <w:rPr>
                                <w:rFonts w:ascii="Georgia" w:hAnsi="Georgia"/>
                                <w:color w:val="4A4A4A"/>
                                <w:szCs w:val="24"/>
                              </w:rPr>
                              <w:t xml:space="preserve"> difficult to see around, please use extreme caution when passing.</w:t>
                            </w:r>
                          </w:p>
                          <w:p w14:paraId="51FD8B4A" w14:textId="77777777" w:rsidR="0094696A" w:rsidRDefault="00946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0DA7B" id="Text Box 70" o:spid="_x0000_s1053" type="#_x0000_t202" style="position:absolute;margin-left:877.9pt;margin-top:199.8pt;width:206.25pt;height:76.1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" fillcolor="white [3201]" stroked="f" strokeweight=".5pt">
                <v:textbox>
                  <w:txbxContent>
                    <w:p w14:paraId="2E0CA7D9" w14:textId="4D96454B" w:rsidR="0094696A" w:rsidRPr="0094696A" w:rsidRDefault="0094696A" w:rsidP="0094696A">
                      <w:pPr>
                        <w:jc w:val="both"/>
                        <w:rPr>
                          <w:rFonts w:ascii="Georgia" w:hAnsi="Georgia"/>
                          <w:color w:val="4A4A4A"/>
                          <w:szCs w:val="24"/>
                        </w:rPr>
                      </w:pPr>
                      <w:r w:rsidRPr="0094696A">
                        <w:rPr>
                          <w:rFonts w:ascii="Georgia" w:hAnsi="Georgia"/>
                          <w:color w:val="4A4A4A"/>
                          <w:szCs w:val="24"/>
                        </w:rPr>
                        <w:t xml:space="preserve">Wheat harvest is likely to begin in earnest this month.  Please keep your eyes open for farm equipment moving on Cook County’s roadways.  Farm equipment is </w:t>
                      </w:r>
                      <w:r w:rsidRPr="0094696A">
                        <w:rPr>
                          <w:rFonts w:ascii="Georgia" w:hAnsi="Georgia"/>
                          <w:color w:val="4A4A4A"/>
                          <w:szCs w:val="24"/>
                        </w:rPr>
                        <w:t>often</w:t>
                      </w:r>
                      <w:r w:rsidRPr="0094696A">
                        <w:rPr>
                          <w:rFonts w:ascii="Georgia" w:hAnsi="Georgia"/>
                          <w:color w:val="4A4A4A"/>
                          <w:szCs w:val="24"/>
                        </w:rPr>
                        <w:t xml:space="preserve"> difficult to see around, please use extreme caution when passing.</w:t>
                      </w:r>
                    </w:p>
                    <w:p w14:paraId="51FD8B4A" w14:textId="77777777" w:rsidR="0094696A" w:rsidRDefault="0094696A"/>
                  </w:txbxContent>
                </v:textbox>
              </v:shape>
            </w:pict>
          </mc:Fallback>
        </mc:AlternateContent>
      </w:r>
      <w:r w:rsidR="00EC310C">
        <w:rPr>
          <w:noProof/>
        </w:rPr>
        <w:drawing>
          <wp:anchor distT="0" distB="0" distL="114300" distR="114300" simplePos="0" relativeHeight="251770880" behindDoc="0" locked="0" layoutInCell="1" allowOverlap="1" wp14:anchorId="5944E70B" wp14:editId="68FD08F7">
            <wp:simplePos x="0" y="0"/>
            <wp:positionH relativeFrom="column">
              <wp:posOffset>6019800</wp:posOffset>
            </wp:positionH>
            <wp:positionV relativeFrom="paragraph">
              <wp:posOffset>2435543</wp:posOffset>
            </wp:positionV>
            <wp:extent cx="883920" cy="9569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956945"/>
                    </a:xfrm>
                    <a:prstGeom prst="rect">
                      <a:avLst/>
                    </a:prstGeom>
                    <a:noFill/>
                  </pic:spPr>
                </pic:pic>
              </a:graphicData>
            </a:graphic>
            <wp14:sizeRelH relativeFrom="page">
              <wp14:pctWidth>0</wp14:pctWidth>
            </wp14:sizeRelH>
            <wp14:sizeRelV relativeFrom="page">
              <wp14:pctHeight>0</wp14:pctHeight>
            </wp14:sizeRelV>
          </wp:anchor>
        </w:drawing>
      </w:r>
      <w:r w:rsidR="00632BE6">
        <w:rPr>
          <w:noProof/>
        </w:rPr>
        <mc:AlternateContent>
          <mc:Choice Requires="wps">
            <w:drawing>
              <wp:anchor distT="0" distB="0" distL="114300" distR="114300" simplePos="0" relativeHeight="251769856" behindDoc="0" locked="0" layoutInCell="1" allowOverlap="1" wp14:anchorId="70909DD2" wp14:editId="6DB24BA8">
                <wp:simplePos x="0" y="0"/>
                <wp:positionH relativeFrom="column">
                  <wp:posOffset>5062538</wp:posOffset>
                </wp:positionH>
                <wp:positionV relativeFrom="paragraph">
                  <wp:posOffset>1621155</wp:posOffset>
                </wp:positionV>
                <wp:extent cx="2795587" cy="728663"/>
                <wp:effectExtent l="0" t="0" r="5080" b="0"/>
                <wp:wrapNone/>
                <wp:docPr id="83" name="Text Box 83"/>
                <wp:cNvGraphicFramePr/>
                <a:graphic xmlns:a="http://schemas.openxmlformats.org/drawingml/2006/main">
                  <a:graphicData uri="http://schemas.microsoft.com/office/word/2010/wordprocessingShape">
                    <wps:wsp>
                      <wps:cNvSpPr txBox="1"/>
                      <wps:spPr>
                        <a:xfrm>
                          <a:off x="0" y="0"/>
                          <a:ext cx="2795587" cy="728663"/>
                        </a:xfrm>
                        <a:prstGeom prst="rect">
                          <a:avLst/>
                        </a:prstGeom>
                        <a:solidFill>
                          <a:schemeClr val="lt1"/>
                        </a:solidFill>
                        <a:ln w="6350">
                          <a:noFill/>
                        </a:ln>
                      </wps:spPr>
                      <wps:txbx>
                        <w:txbxContent>
                          <w:p w14:paraId="0F58702B" w14:textId="0B46364C" w:rsidR="00632BE6" w:rsidRPr="00632BE6" w:rsidRDefault="00632BE6" w:rsidP="00632BE6">
                            <w:pPr>
                              <w:jc w:val="both"/>
                              <w:rPr>
                                <w:rFonts w:ascii="Georgia" w:hAnsi="Georgia"/>
                                <w:color w:val="4A4A4A"/>
                              </w:rPr>
                            </w:pPr>
                            <w:r>
                              <w:rPr>
                                <w:rFonts w:ascii="Georgia" w:hAnsi="Georgia"/>
                                <w:color w:val="4A4A4A"/>
                              </w:rPr>
                              <w:t>“</w:t>
                            </w:r>
                            <w:r w:rsidRPr="00632BE6">
                              <w:rPr>
                                <w:rFonts w:ascii="Georgia" w:hAnsi="Georgia"/>
                                <w:color w:val="4A4A4A"/>
                              </w:rPr>
                              <w:t>We want to protect our land, its resources and our animals so our family can continue to farm for future generations.</w:t>
                            </w:r>
                            <w:r>
                              <w:rPr>
                                <w:rFonts w:ascii="Georgia" w:hAnsi="Georgia"/>
                                <w:color w:val="4A4A4A"/>
                              </w:rPr>
                              <w:t xml:space="preserve">” </w:t>
                            </w:r>
                            <w:proofErr w:type="spellStart"/>
                            <w:r>
                              <w:rPr>
                                <w:rFonts w:ascii="Georgia" w:hAnsi="Georgia"/>
                                <w:color w:val="4A4A4A"/>
                              </w:rPr>
                              <w:t>Yunker</w:t>
                            </w:r>
                            <w:proofErr w:type="spellEnd"/>
                            <w:r>
                              <w:rPr>
                                <w:rFonts w:ascii="Georgia" w:hAnsi="Georgia"/>
                                <w:color w:val="4A4A4A"/>
                              </w:rPr>
                              <w:t xml:space="preserve"> Family, Cook County farm family</w:t>
                            </w:r>
                          </w:p>
                          <w:p w14:paraId="5AAFD5E3" w14:textId="77777777" w:rsidR="00632BE6" w:rsidRDefault="00632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09DD2" id="Text Box 83" o:spid="_x0000_s1054" type="#_x0000_t202" style="position:absolute;margin-left:398.65pt;margin-top:127.65pt;width:220.1pt;height:57.4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" fillcolor="white [3201]" stroked="f" strokeweight=".5pt">
                <v:textbox>
                  <w:txbxContent>
                    <w:p w14:paraId="0F58702B" w14:textId="0B46364C" w:rsidR="00632BE6" w:rsidRPr="00632BE6" w:rsidRDefault="00632BE6" w:rsidP="00632BE6">
                      <w:pPr>
                        <w:jc w:val="both"/>
                        <w:rPr>
                          <w:rFonts w:ascii="Georgia" w:hAnsi="Georgia"/>
                          <w:color w:val="4A4A4A"/>
                        </w:rPr>
                      </w:pPr>
                      <w:r>
                        <w:rPr>
                          <w:rFonts w:ascii="Georgia" w:hAnsi="Georgia"/>
                          <w:color w:val="4A4A4A"/>
                        </w:rPr>
                        <w:t>“</w:t>
                      </w:r>
                      <w:r w:rsidRPr="00632BE6">
                        <w:rPr>
                          <w:rFonts w:ascii="Georgia" w:hAnsi="Georgia"/>
                          <w:color w:val="4A4A4A"/>
                        </w:rPr>
                        <w:t>We want to protect our land, its resources and our animals so our family can continue to farm for future generations.</w:t>
                      </w:r>
                      <w:r>
                        <w:rPr>
                          <w:rFonts w:ascii="Georgia" w:hAnsi="Georgia"/>
                          <w:color w:val="4A4A4A"/>
                        </w:rPr>
                        <w:t xml:space="preserve">” </w:t>
                      </w:r>
                      <w:proofErr w:type="spellStart"/>
                      <w:r>
                        <w:rPr>
                          <w:rFonts w:ascii="Georgia" w:hAnsi="Georgia"/>
                          <w:color w:val="4A4A4A"/>
                        </w:rPr>
                        <w:t>Yunker</w:t>
                      </w:r>
                      <w:proofErr w:type="spellEnd"/>
                      <w:r>
                        <w:rPr>
                          <w:rFonts w:ascii="Georgia" w:hAnsi="Georgia"/>
                          <w:color w:val="4A4A4A"/>
                        </w:rPr>
                        <w:t xml:space="preserve"> Family, Cook County farm family</w:t>
                      </w:r>
                    </w:p>
                    <w:p w14:paraId="5AAFD5E3" w14:textId="77777777" w:rsidR="00632BE6" w:rsidRDefault="00632BE6"/>
                  </w:txbxContent>
                </v:textbox>
              </v:shape>
            </w:pict>
          </mc:Fallback>
        </mc:AlternateContent>
      </w:r>
      <w:r w:rsidR="0094696A">
        <w:rPr>
          <w:noProof/>
        </w:rPr>
        <w:drawing>
          <wp:anchor distT="0" distB="0" distL="114300" distR="114300" simplePos="0" relativeHeight="251765760" behindDoc="0" locked="0" layoutInCell="1" allowOverlap="1" wp14:anchorId="1A2FA609" wp14:editId="74FA023D">
            <wp:simplePos x="0" y="0"/>
            <wp:positionH relativeFrom="column">
              <wp:posOffset>11220450</wp:posOffset>
            </wp:positionH>
            <wp:positionV relativeFrom="paragraph">
              <wp:posOffset>625157</wp:posOffset>
            </wp:positionV>
            <wp:extent cx="1357313" cy="1810206"/>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7313" cy="1810206"/>
                    </a:xfrm>
                    <a:prstGeom prst="rect">
                      <a:avLst/>
                    </a:prstGeom>
                    <a:noFill/>
                  </pic:spPr>
                </pic:pic>
              </a:graphicData>
            </a:graphic>
            <wp14:sizeRelH relativeFrom="page">
              <wp14:pctWidth>0</wp14:pctWidth>
            </wp14:sizeRelH>
            <wp14:sizeRelV relativeFrom="page">
              <wp14:pctHeight>0</wp14:pctHeight>
            </wp14:sizeRelV>
          </wp:anchor>
        </w:drawing>
      </w:r>
      <w:r w:rsidR="00030853">
        <w:rPr>
          <w:noProof/>
        </w:rPr>
        <mc:AlternateContent>
          <mc:Choice Requires="wps">
            <w:drawing>
              <wp:anchor distT="0" distB="0" distL="114300" distR="114300" simplePos="0" relativeHeight="251756544" behindDoc="0" locked="0" layoutInCell="1" allowOverlap="1" wp14:anchorId="71C27110" wp14:editId="65F7FDCD">
                <wp:simplePos x="0" y="0"/>
                <wp:positionH relativeFrom="column">
                  <wp:posOffset>7972425</wp:posOffset>
                </wp:positionH>
                <wp:positionV relativeFrom="paragraph">
                  <wp:posOffset>1692593</wp:posOffset>
                </wp:positionV>
                <wp:extent cx="2986088" cy="1576387"/>
                <wp:effectExtent l="0" t="0" r="5080" b="5080"/>
                <wp:wrapNone/>
                <wp:docPr id="39" name="Text Box 39"/>
                <wp:cNvGraphicFramePr/>
                <a:graphic xmlns:a="http://schemas.openxmlformats.org/drawingml/2006/main">
                  <a:graphicData uri="http://schemas.microsoft.com/office/word/2010/wordprocessingShape">
                    <wps:wsp>
                      <wps:cNvSpPr txBox="1"/>
                      <wps:spPr>
                        <a:xfrm>
                          <a:off x="0" y="0"/>
                          <a:ext cx="2986088" cy="1576387"/>
                        </a:xfrm>
                        <a:prstGeom prst="rect">
                          <a:avLst/>
                        </a:prstGeom>
                        <a:solidFill>
                          <a:schemeClr val="lt1"/>
                        </a:solidFill>
                        <a:ln w="6350">
                          <a:noFill/>
                        </a:ln>
                      </wps:spPr>
                      <wps:txbx>
                        <w:txbxContent>
                          <w:p w14:paraId="3C9BB9D1" w14:textId="617109AF" w:rsidR="00030853" w:rsidRPr="00C00753" w:rsidRDefault="00030853" w:rsidP="00030853">
                            <w:pPr>
                              <w:jc w:val="both"/>
                              <w:rPr>
                                <w:rFonts w:ascii="Georgia" w:hAnsi="Georgia"/>
                                <w:color w:val="4A4A4A"/>
                              </w:rPr>
                            </w:pPr>
                            <w:r w:rsidRPr="00C00753">
                              <w:rPr>
                                <w:rFonts w:ascii="Georgia" w:hAnsi="Georgia"/>
                                <w:color w:val="4A4A4A"/>
                              </w:rPr>
                              <w:t>Cook County Farm Bureau</w:t>
                            </w:r>
                            <w:r w:rsidRPr="00C00753">
                              <w:rPr>
                                <w:rFonts w:ascii="Georgia" w:hAnsi="Georgia"/>
                                <w:color w:val="4A4A4A"/>
                              </w:rPr>
                              <w:t>®</w:t>
                            </w:r>
                            <w:r w:rsidRPr="00C00753">
                              <w:rPr>
                                <w:rFonts w:ascii="Georgia" w:hAnsi="Georgia"/>
                                <w:color w:val="4A4A4A"/>
                              </w:rPr>
                              <w:t xml:space="preserve"> met with the U.S. Environmental Protection Agency</w:t>
                            </w:r>
                            <w:r w:rsidRPr="00C00753">
                              <w:rPr>
                                <w:rFonts w:ascii="Georgia" w:hAnsi="Georgia"/>
                                <w:color w:val="4A4A4A"/>
                              </w:rPr>
                              <w:t xml:space="preserve"> Region 5</w:t>
                            </w:r>
                            <w:r w:rsidRPr="00C00753">
                              <w:rPr>
                                <w:rFonts w:ascii="Georgia" w:hAnsi="Georgia"/>
                                <w:color w:val="4A4A4A"/>
                              </w:rPr>
                              <w:t xml:space="preserve"> </w:t>
                            </w:r>
                            <w:r w:rsidRPr="00C00753">
                              <w:rPr>
                                <w:rFonts w:ascii="Georgia" w:hAnsi="Georgia"/>
                                <w:color w:val="4A4A4A"/>
                              </w:rPr>
                              <w:t>Administrator this</w:t>
                            </w:r>
                            <w:r w:rsidRPr="00C00753">
                              <w:rPr>
                                <w:rFonts w:ascii="Georgia" w:hAnsi="Georgia"/>
                                <w:color w:val="4A4A4A"/>
                              </w:rPr>
                              <w:t xml:space="preserve"> May to discuss jurisdictional concerns and water issues.  </w:t>
                            </w:r>
                          </w:p>
                          <w:p w14:paraId="1B1B2BC7" w14:textId="77777777" w:rsidR="00030853" w:rsidRPr="00C00753" w:rsidRDefault="00030853" w:rsidP="00030853">
                            <w:pPr>
                              <w:jc w:val="both"/>
                              <w:rPr>
                                <w:rFonts w:ascii="Georgia" w:hAnsi="Georgia"/>
                                <w:color w:val="4A4A4A"/>
                              </w:rPr>
                            </w:pPr>
                          </w:p>
                          <w:p w14:paraId="76B833D1" w14:textId="3D34512E" w:rsidR="00030853" w:rsidRPr="00C00753" w:rsidRDefault="00030853" w:rsidP="00030853">
                            <w:pPr>
                              <w:jc w:val="both"/>
                              <w:rPr>
                                <w:rFonts w:ascii="Georgia" w:hAnsi="Georgia"/>
                                <w:color w:val="4A4A4A"/>
                              </w:rPr>
                            </w:pPr>
                            <w:r w:rsidRPr="00C00753">
                              <w:rPr>
                                <w:rFonts w:ascii="Georgia" w:hAnsi="Georgia"/>
                                <w:color w:val="4A4A4A"/>
                              </w:rPr>
                              <w:t xml:space="preserve">Pictured left to right is: Alec Messina, Director of Illinois EPA; Steve </w:t>
                            </w:r>
                            <w:proofErr w:type="spellStart"/>
                            <w:r w:rsidRPr="00C00753">
                              <w:rPr>
                                <w:rFonts w:ascii="Georgia" w:hAnsi="Georgia"/>
                                <w:color w:val="4A4A4A"/>
                              </w:rPr>
                              <w:t>Pitstick</w:t>
                            </w:r>
                            <w:proofErr w:type="spellEnd"/>
                            <w:r w:rsidRPr="00C00753">
                              <w:rPr>
                                <w:rFonts w:ascii="Georgia" w:hAnsi="Georgia"/>
                                <w:color w:val="4A4A4A"/>
                              </w:rPr>
                              <w:t>, Kane County farmer; Cathy Stepp, U.S. EPA Regional Administrator; and Raymond Poe, Director of Agriculture.</w:t>
                            </w:r>
                          </w:p>
                          <w:p w14:paraId="63E49499" w14:textId="77777777" w:rsidR="00030853" w:rsidRDefault="00030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7110" id="_x0000_s1055" type="#_x0000_t202" style="position:absolute;margin-left:627.75pt;margin-top:133.3pt;width:235.15pt;height:12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" fillcolor="white [3201]" stroked="f" strokeweight=".5pt">
                <v:textbox>
                  <w:txbxContent>
                    <w:p w14:paraId="3C9BB9D1" w14:textId="617109AF" w:rsidR="00030853" w:rsidRPr="00C00753" w:rsidRDefault="00030853" w:rsidP="00030853">
                      <w:pPr>
                        <w:jc w:val="both"/>
                        <w:rPr>
                          <w:rFonts w:ascii="Georgia" w:hAnsi="Georgia"/>
                          <w:color w:val="4A4A4A"/>
                        </w:rPr>
                      </w:pPr>
                      <w:r w:rsidRPr="00C00753">
                        <w:rPr>
                          <w:rFonts w:ascii="Georgia" w:hAnsi="Georgia"/>
                          <w:color w:val="4A4A4A"/>
                        </w:rPr>
                        <w:t>Cook County Farm Bureau</w:t>
                      </w:r>
                      <w:r w:rsidRPr="00C00753">
                        <w:rPr>
                          <w:rFonts w:ascii="Georgia" w:hAnsi="Georgia"/>
                          <w:color w:val="4A4A4A"/>
                        </w:rPr>
                        <w:t>®</w:t>
                      </w:r>
                      <w:r w:rsidRPr="00C00753">
                        <w:rPr>
                          <w:rFonts w:ascii="Georgia" w:hAnsi="Georgia"/>
                          <w:color w:val="4A4A4A"/>
                        </w:rPr>
                        <w:t xml:space="preserve"> met with the U.S. Environmental Protection Agency</w:t>
                      </w:r>
                      <w:r w:rsidRPr="00C00753">
                        <w:rPr>
                          <w:rFonts w:ascii="Georgia" w:hAnsi="Georgia"/>
                          <w:color w:val="4A4A4A"/>
                        </w:rPr>
                        <w:t xml:space="preserve"> Region 5</w:t>
                      </w:r>
                      <w:r w:rsidRPr="00C00753">
                        <w:rPr>
                          <w:rFonts w:ascii="Georgia" w:hAnsi="Georgia"/>
                          <w:color w:val="4A4A4A"/>
                        </w:rPr>
                        <w:t xml:space="preserve"> </w:t>
                      </w:r>
                      <w:r w:rsidRPr="00C00753">
                        <w:rPr>
                          <w:rFonts w:ascii="Georgia" w:hAnsi="Georgia"/>
                          <w:color w:val="4A4A4A"/>
                        </w:rPr>
                        <w:t>Administrator this</w:t>
                      </w:r>
                      <w:r w:rsidRPr="00C00753">
                        <w:rPr>
                          <w:rFonts w:ascii="Georgia" w:hAnsi="Georgia"/>
                          <w:color w:val="4A4A4A"/>
                        </w:rPr>
                        <w:t xml:space="preserve"> May to discuss jurisdictional concerns and water issues.  </w:t>
                      </w:r>
                    </w:p>
                    <w:p w14:paraId="1B1B2BC7" w14:textId="77777777" w:rsidR="00030853" w:rsidRPr="00C00753" w:rsidRDefault="00030853" w:rsidP="00030853">
                      <w:pPr>
                        <w:jc w:val="both"/>
                        <w:rPr>
                          <w:rFonts w:ascii="Georgia" w:hAnsi="Georgia"/>
                          <w:color w:val="4A4A4A"/>
                        </w:rPr>
                      </w:pPr>
                    </w:p>
                    <w:p w14:paraId="76B833D1" w14:textId="3D34512E" w:rsidR="00030853" w:rsidRPr="00C00753" w:rsidRDefault="00030853" w:rsidP="00030853">
                      <w:pPr>
                        <w:jc w:val="both"/>
                        <w:rPr>
                          <w:rFonts w:ascii="Georgia" w:hAnsi="Georgia"/>
                          <w:color w:val="4A4A4A"/>
                        </w:rPr>
                      </w:pPr>
                      <w:r w:rsidRPr="00C00753">
                        <w:rPr>
                          <w:rFonts w:ascii="Georgia" w:hAnsi="Georgia"/>
                          <w:color w:val="4A4A4A"/>
                        </w:rPr>
                        <w:t xml:space="preserve">Pictured left to right is: Alec Messina, Director of Illinois EPA; Steve </w:t>
                      </w:r>
                      <w:proofErr w:type="spellStart"/>
                      <w:r w:rsidRPr="00C00753">
                        <w:rPr>
                          <w:rFonts w:ascii="Georgia" w:hAnsi="Georgia"/>
                          <w:color w:val="4A4A4A"/>
                        </w:rPr>
                        <w:t>Pitstick</w:t>
                      </w:r>
                      <w:proofErr w:type="spellEnd"/>
                      <w:r w:rsidRPr="00C00753">
                        <w:rPr>
                          <w:rFonts w:ascii="Georgia" w:hAnsi="Georgia"/>
                          <w:color w:val="4A4A4A"/>
                        </w:rPr>
                        <w:t>, Kane County farmer; Cathy Stepp, U.S. EPA Regional Administrator; and Raymond Poe, Director of Agriculture.</w:t>
                      </w:r>
                    </w:p>
                    <w:p w14:paraId="63E49499" w14:textId="77777777" w:rsidR="00030853" w:rsidRDefault="00030853"/>
                  </w:txbxContent>
                </v:textbox>
              </v:shape>
            </w:pict>
          </mc:Fallback>
        </mc:AlternateContent>
      </w:r>
      <w:r w:rsidR="006F36FE">
        <w:rPr>
          <w:noProof/>
        </w:rPr>
        <mc:AlternateContent>
          <mc:Choice Requires="wps">
            <w:drawing>
              <wp:anchor distT="0" distB="0" distL="114300" distR="114300" simplePos="0" relativeHeight="251665408" behindDoc="0" locked="0" layoutInCell="1" allowOverlap="1" wp14:anchorId="3CA194F5" wp14:editId="2706B678">
                <wp:simplePos x="0" y="0"/>
                <wp:positionH relativeFrom="column">
                  <wp:posOffset>-4762</wp:posOffset>
                </wp:positionH>
                <wp:positionV relativeFrom="paragraph">
                  <wp:posOffset>3588068</wp:posOffset>
                </wp:positionV>
                <wp:extent cx="14015720" cy="467348"/>
                <wp:effectExtent l="0" t="0" r="5080" b="9525"/>
                <wp:wrapNone/>
                <wp:docPr id="27" name="Text Box 27"/>
                <wp:cNvGraphicFramePr/>
                <a:graphic xmlns:a="http://schemas.openxmlformats.org/drawingml/2006/main">
                  <a:graphicData uri="http://schemas.microsoft.com/office/word/2010/wordprocessingShape">
                    <wps:wsp>
                      <wps:cNvSpPr txBox="1"/>
                      <wps:spPr>
                        <a:xfrm>
                          <a:off x="0" y="0"/>
                          <a:ext cx="14015720" cy="467348"/>
                        </a:xfrm>
                        <a:prstGeom prst="rect">
                          <a:avLst/>
                        </a:prstGeom>
                        <a:solidFill>
                          <a:srgbClr val="4A4A4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D4AA3" w14:textId="77777777" w:rsidR="00481670" w:rsidRPr="00A10369" w:rsidRDefault="00D12678" w:rsidP="00CF6C88">
                            <w:pPr>
                              <w:jc w:val="center"/>
                              <w:rPr>
                                <w:rFonts w:ascii="Burford Rustic Book Light" w:hAnsi="Burford Rustic Book Light"/>
                                <w:color w:val="FFFFFF" w:themeColor="background1"/>
                                <w:sz w:val="18"/>
                              </w:rPr>
                            </w:pPr>
                            <w:r w:rsidRPr="00A10369">
                              <w:rPr>
                                <w:rFonts w:ascii="Burford Rustic Book Light" w:hAnsi="Burford Rustic Book Light"/>
                                <w:color w:val="FFFFFF" w:themeColor="background1"/>
                                <w:szCs w:val="22"/>
                              </w:rPr>
                              <w:t xml:space="preserve">The mission of the </w:t>
                            </w:r>
                            <w:r w:rsidR="0038226E" w:rsidRPr="00A10369">
                              <w:rPr>
                                <w:rFonts w:ascii="Burford Rustic Book Light" w:hAnsi="Burford Rustic Book Light"/>
                                <w:color w:val="FFFFFF" w:themeColor="background1"/>
                                <w:szCs w:val="22"/>
                              </w:rPr>
                              <w:t>Governmental Affairs Committee</w:t>
                            </w:r>
                            <w:r w:rsidRPr="00A10369">
                              <w:rPr>
                                <w:rFonts w:ascii="Burford Rustic Book Light" w:hAnsi="Burford Rustic Book Light"/>
                                <w:color w:val="FFFFFF" w:themeColor="background1"/>
                                <w:szCs w:val="22"/>
                              </w:rPr>
                              <w:t xml:space="preserve"> is to surface and develop policy and to provide reliable, accurate, and </w:t>
                            </w:r>
                            <w:r w:rsidR="0038226E" w:rsidRPr="00A10369">
                              <w:rPr>
                                <w:rFonts w:ascii="Burford Rustic Book Light" w:hAnsi="Burford Rustic Book Light"/>
                                <w:color w:val="FFFFFF" w:themeColor="background1"/>
                                <w:szCs w:val="22"/>
                              </w:rPr>
                              <w:t>common-sense</w:t>
                            </w:r>
                            <w:r w:rsidRPr="00A10369">
                              <w:rPr>
                                <w:rFonts w:ascii="Burford Rustic Book Light" w:hAnsi="Burford Rustic Book Light"/>
                                <w:color w:val="FFFFFF" w:themeColor="background1"/>
                                <w:szCs w:val="22"/>
                              </w:rPr>
                              <w:t xml:space="preserve"> information to elected officials and their staffs </w:t>
                            </w:r>
                            <w:proofErr w:type="gramStart"/>
                            <w:r w:rsidRPr="00A10369">
                              <w:rPr>
                                <w:rFonts w:ascii="Burford Rustic Book Light" w:hAnsi="Burford Rustic Book Light"/>
                                <w:color w:val="FFFFFF" w:themeColor="background1"/>
                                <w:szCs w:val="22"/>
                              </w:rPr>
                              <w:t>in order to</w:t>
                            </w:r>
                            <w:proofErr w:type="gramEnd"/>
                            <w:r w:rsidRPr="00A10369">
                              <w:rPr>
                                <w:rFonts w:ascii="Burford Rustic Book Light" w:hAnsi="Burford Rustic Book Light"/>
                                <w:color w:val="FFFFFF" w:themeColor="background1"/>
                                <w:szCs w:val="22"/>
                              </w:rPr>
                              <w:t xml:space="preserve"> build a dialogue between the organization and policy makers.  The </w:t>
                            </w:r>
                            <w:r w:rsidR="0038226E" w:rsidRPr="00A10369">
                              <w:rPr>
                                <w:rFonts w:ascii="Burford Rustic Book Light" w:hAnsi="Burford Rustic Book Light"/>
                                <w:color w:val="FFFFFF" w:themeColor="background1"/>
                                <w:szCs w:val="22"/>
                              </w:rPr>
                              <w:t>Governmental Affairs Committee</w:t>
                            </w:r>
                            <w:r w:rsidRPr="00A10369">
                              <w:rPr>
                                <w:rFonts w:ascii="Burford Rustic Book Light" w:hAnsi="Burford Rustic Book Light"/>
                                <w:color w:val="FFFFFF" w:themeColor="background1"/>
                                <w:szCs w:val="22"/>
                              </w:rPr>
                              <w:t xml:space="preserve"> serves as a voice for all Cook County Farm Bureau®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94F5" id="Text Box 27" o:spid="_x0000_s1056" type="#_x0000_t202" style="position:absolute;margin-left:-.35pt;margin-top:282.55pt;width:1103.6pt;height: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" fillcolor="#4a4a4a" stroked="f" strokeweight=".5pt">
                <v:textbox>
                  <w:txbxContent>
                    <w:p w14:paraId="3E1D4AA3" w14:textId="77777777" w:rsidR="00481670" w:rsidRPr="00A10369" w:rsidRDefault="00D12678" w:rsidP="00CF6C88">
                      <w:pPr>
                        <w:jc w:val="center"/>
                        <w:rPr>
                          <w:rFonts w:ascii="Burford Rustic Book Light" w:hAnsi="Burford Rustic Book Light"/>
                          <w:color w:val="FFFFFF" w:themeColor="background1"/>
                          <w:sz w:val="18"/>
                        </w:rPr>
                      </w:pPr>
                      <w:r w:rsidRPr="00A10369">
                        <w:rPr>
                          <w:rFonts w:ascii="Burford Rustic Book Light" w:hAnsi="Burford Rustic Book Light"/>
                          <w:color w:val="FFFFFF" w:themeColor="background1"/>
                          <w:szCs w:val="22"/>
                        </w:rPr>
                        <w:t xml:space="preserve">The mission of the </w:t>
                      </w:r>
                      <w:r w:rsidR="0038226E" w:rsidRPr="00A10369">
                        <w:rPr>
                          <w:rFonts w:ascii="Burford Rustic Book Light" w:hAnsi="Burford Rustic Book Light"/>
                          <w:color w:val="FFFFFF" w:themeColor="background1"/>
                          <w:szCs w:val="22"/>
                        </w:rPr>
                        <w:t>Governmental Affairs Committee</w:t>
                      </w:r>
                      <w:r w:rsidRPr="00A10369">
                        <w:rPr>
                          <w:rFonts w:ascii="Burford Rustic Book Light" w:hAnsi="Burford Rustic Book Light"/>
                          <w:color w:val="FFFFFF" w:themeColor="background1"/>
                          <w:szCs w:val="22"/>
                        </w:rPr>
                        <w:t xml:space="preserve"> is to surface and develop policy and to provide reliable, accurate, and </w:t>
                      </w:r>
                      <w:r w:rsidR="0038226E" w:rsidRPr="00A10369">
                        <w:rPr>
                          <w:rFonts w:ascii="Burford Rustic Book Light" w:hAnsi="Burford Rustic Book Light"/>
                          <w:color w:val="FFFFFF" w:themeColor="background1"/>
                          <w:szCs w:val="22"/>
                        </w:rPr>
                        <w:t>common-sense</w:t>
                      </w:r>
                      <w:r w:rsidRPr="00A10369">
                        <w:rPr>
                          <w:rFonts w:ascii="Burford Rustic Book Light" w:hAnsi="Burford Rustic Book Light"/>
                          <w:color w:val="FFFFFF" w:themeColor="background1"/>
                          <w:szCs w:val="22"/>
                        </w:rPr>
                        <w:t xml:space="preserve"> information to elected officials and their staffs </w:t>
                      </w:r>
                      <w:proofErr w:type="gramStart"/>
                      <w:r w:rsidRPr="00A10369">
                        <w:rPr>
                          <w:rFonts w:ascii="Burford Rustic Book Light" w:hAnsi="Burford Rustic Book Light"/>
                          <w:color w:val="FFFFFF" w:themeColor="background1"/>
                          <w:szCs w:val="22"/>
                        </w:rPr>
                        <w:t>in order to</w:t>
                      </w:r>
                      <w:proofErr w:type="gramEnd"/>
                      <w:r w:rsidRPr="00A10369">
                        <w:rPr>
                          <w:rFonts w:ascii="Burford Rustic Book Light" w:hAnsi="Burford Rustic Book Light"/>
                          <w:color w:val="FFFFFF" w:themeColor="background1"/>
                          <w:szCs w:val="22"/>
                        </w:rPr>
                        <w:t xml:space="preserve"> build a dialogue between the organization and policy makers.  The </w:t>
                      </w:r>
                      <w:r w:rsidR="0038226E" w:rsidRPr="00A10369">
                        <w:rPr>
                          <w:rFonts w:ascii="Burford Rustic Book Light" w:hAnsi="Burford Rustic Book Light"/>
                          <w:color w:val="FFFFFF" w:themeColor="background1"/>
                          <w:szCs w:val="22"/>
                        </w:rPr>
                        <w:t>Governmental Affairs Committee</w:t>
                      </w:r>
                      <w:r w:rsidRPr="00A10369">
                        <w:rPr>
                          <w:rFonts w:ascii="Burford Rustic Book Light" w:hAnsi="Burford Rustic Book Light"/>
                          <w:color w:val="FFFFFF" w:themeColor="background1"/>
                          <w:szCs w:val="22"/>
                        </w:rPr>
                        <w:t xml:space="preserve"> serves as a voice for all Cook County Farm Bureau® members.</w:t>
                      </w:r>
                    </w:p>
                  </w:txbxContent>
                </v:textbox>
              </v:shape>
            </w:pict>
          </mc:Fallback>
        </mc:AlternateContent>
      </w:r>
      <w:r w:rsidR="00785CD1">
        <w:rPr>
          <w:noProof/>
        </w:rPr>
        <mc:AlternateContent>
          <mc:Choice Requires="wps">
            <w:drawing>
              <wp:anchor distT="0" distB="0" distL="114300" distR="114300" simplePos="0" relativeHeight="251668480" behindDoc="0" locked="0" layoutInCell="1" allowOverlap="1" wp14:anchorId="02B73B8F" wp14:editId="4EAF9CB3">
                <wp:simplePos x="0" y="0"/>
                <wp:positionH relativeFrom="column">
                  <wp:posOffset>8595995</wp:posOffset>
                </wp:positionH>
                <wp:positionV relativeFrom="paragraph">
                  <wp:posOffset>2240915</wp:posOffset>
                </wp:positionV>
                <wp:extent cx="1828800" cy="297180"/>
                <wp:effectExtent l="0" t="0" r="0" b="7620"/>
                <wp:wrapNone/>
                <wp:docPr id="63" name="Text Box 63"/>
                <wp:cNvGraphicFramePr/>
                <a:graphic xmlns:a="http://schemas.openxmlformats.org/drawingml/2006/main">
                  <a:graphicData uri="http://schemas.microsoft.com/office/word/2010/wordprocessingShape">
                    <wps:wsp>
                      <wps:cNvSpPr txBox="1"/>
                      <wps:spPr>
                        <a:xfrm>
                          <a:off x="0" y="0"/>
                          <a:ext cx="182880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80FA6" w14:textId="77777777" w:rsidR="002217EA" w:rsidRDefault="00221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73B8F" id="Text Box 63" o:spid="_x0000_s1057" type="#_x0000_t202" style="position:absolute;margin-left:676.85pt;margin-top:176.45pt;width:2in;height:2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" fillcolor="white [3201]" stroked="f" strokeweight=".5pt">
                <v:textbox>
                  <w:txbxContent>
                    <w:p w14:paraId="4CC80FA6" w14:textId="77777777" w:rsidR="002217EA" w:rsidRDefault="002217EA"/>
                  </w:txbxContent>
                </v:textbox>
              </v:shape>
            </w:pict>
          </mc:Fallback>
        </mc:AlternateContent>
      </w:r>
      <w:r w:rsidR="00785CD1">
        <w:rPr>
          <w:noProof/>
        </w:rPr>
        <mc:AlternateContent>
          <mc:Choice Requires="wps">
            <w:drawing>
              <wp:anchor distT="0" distB="0" distL="114300" distR="114300" simplePos="0" relativeHeight="251672576" behindDoc="1" locked="0" layoutInCell="1" allowOverlap="1" wp14:anchorId="35E0287B" wp14:editId="737DC31C">
                <wp:simplePos x="0" y="0"/>
                <wp:positionH relativeFrom="column">
                  <wp:posOffset>8684581</wp:posOffset>
                </wp:positionH>
                <wp:positionV relativeFrom="paragraph">
                  <wp:posOffset>2712153</wp:posOffset>
                </wp:positionV>
                <wp:extent cx="1828165" cy="222250"/>
                <wp:effectExtent l="0" t="0" r="635" b="6350"/>
                <wp:wrapNone/>
                <wp:docPr id="64" name="Text Box 64"/>
                <wp:cNvGraphicFramePr/>
                <a:graphic xmlns:a="http://schemas.openxmlformats.org/drawingml/2006/main">
                  <a:graphicData uri="http://schemas.microsoft.com/office/word/2010/wordprocessingShape">
                    <wps:wsp>
                      <wps:cNvSpPr txBox="1"/>
                      <wps:spPr>
                        <a:xfrm>
                          <a:off x="0" y="0"/>
                          <a:ext cx="182816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D708B" w14:textId="77777777" w:rsidR="002217EA" w:rsidRDefault="00221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0287B" id="Text Box 64" o:spid="_x0000_s1058" type="#_x0000_t202" style="position:absolute;margin-left:683.85pt;margin-top:213.55pt;width:143.95pt;height:1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" fillcolor="white [3201]" stroked="f" strokeweight=".5pt">
                <v:textbox>
                  <w:txbxContent>
                    <w:p w14:paraId="4A4D708B" w14:textId="77777777" w:rsidR="002217EA" w:rsidRDefault="002217EA"/>
                  </w:txbxContent>
                </v:textbox>
              </v:shape>
            </w:pict>
          </mc:Fallback>
        </mc:AlternateContent>
      </w:r>
      <w:r w:rsidR="00F377AF">
        <w:rPr>
          <w:noProof/>
        </w:rPr>
        <mc:AlternateContent>
          <mc:Choice Requires="wps">
            <w:drawing>
              <wp:anchor distT="0" distB="0" distL="114300" distR="114300" simplePos="0" relativeHeight="251656192" behindDoc="0" locked="0" layoutInCell="1" allowOverlap="1" wp14:anchorId="3AB2ED80" wp14:editId="7D4E29BA">
                <wp:simplePos x="0" y="0"/>
                <wp:positionH relativeFrom="column">
                  <wp:posOffset>0</wp:posOffset>
                </wp:positionH>
                <wp:positionV relativeFrom="paragraph">
                  <wp:posOffset>4737735</wp:posOffset>
                </wp:positionV>
                <wp:extent cx="7772400" cy="3429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42900"/>
                        </a:xfrm>
                        <a:prstGeom prst="rect">
                          <a:avLst/>
                        </a:prstGeom>
                        <a:blipFill dpi="0" rotWithShape="1">
                          <a:blip r:embed="rId22"/>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4AF6B3" id="Rectangle 14" o:spid="_x0000_s1026" style="position:absolute;margin-left:0;margin-top:373.05pt;width:612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cQAAAABSZ2h0bG9uZwAAAi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EOEJJTQQMAAAAACUSAAAAAQAA&#10;AKAAAABrAAAB4AAAyKAAACT2ABgAAf/Y/+AAEEpGSUYAAQIAAEgASAAA/+0ADEFkb2JlX0NNAAH/&#10;7gAOQWRvYmUAZIAAAAAB/9sAhAAMCAgICQgMCQkMEQsKCxEVDwwMDxUYExMVExMYEQwMDAwMDBEM&#10;DAwMDAwMDAwMDAwMDAwMDAwMDAwMDAwMDAwMAQ0LCw0ODRAODhAUDg4OFBQODg4OFBEMDAwMDBER&#10;DAwMDAwMEQwMDAwMDAwMDAwMDAwMDAwMDAwMDAwMDAwMDAz/wAARCABr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XEC&#10;JgMBEQACEQEDEQH/3QAEAEX/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" stroked="f" strokeweight="2pt">
                <v:fill r:id="rId29" o:title="" recolor="t" rotate="t" type="tile"/>
              </v:rect>
            </w:pict>
          </mc:Fallback>
        </mc:AlternateContent>
      </w:r>
      <w:r w:rsidR="002217EA">
        <w:rPr>
          <w:noProof/>
        </w:rPr>
        <w:drawing>
          <wp:inline distT="0" distB="0" distL="0" distR="0" wp14:anchorId="3AA3C9CB" wp14:editId="38814916">
            <wp:extent cx="646430" cy="792480"/>
            <wp:effectExtent l="0" t="0" r="127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430" cy="792480"/>
                    </a:xfrm>
                    <a:prstGeom prst="rect">
                      <a:avLst/>
                    </a:prstGeom>
                    <a:noFill/>
                  </pic:spPr>
                </pic:pic>
              </a:graphicData>
            </a:graphic>
          </wp:inline>
        </w:drawing>
      </w:r>
      <w:r w:rsidR="002217EA">
        <w:rPr>
          <w:noProof/>
        </w:rPr>
        <w:drawing>
          <wp:inline distT="0" distB="0" distL="0" distR="0" wp14:anchorId="52DDB0C0" wp14:editId="79F974A4">
            <wp:extent cx="646430" cy="792480"/>
            <wp:effectExtent l="0" t="0" r="127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430" cy="792480"/>
                    </a:xfrm>
                    <a:prstGeom prst="rect">
                      <a:avLst/>
                    </a:prstGeom>
                    <a:noFill/>
                  </pic:spPr>
                </pic:pic>
              </a:graphicData>
            </a:graphic>
          </wp:inline>
        </w:drawing>
      </w:r>
    </w:p>
    <w:sectPr w:rsidR="00345729" w:rsidRPr="00E74C72" w:rsidSect="00A251AB">
      <w:pgSz w:w="24480" w:h="15840" w:orient="landscape" w:code="3"/>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urford Rustic Shadow Two A">
    <w:panose1 w:val="02000000000000000000"/>
    <w:charset w:val="00"/>
    <w:family w:val="modern"/>
    <w:notTrueType/>
    <w:pitch w:val="variable"/>
    <w:sig w:usb0="A00002EF" w:usb1="00002049" w:usb2="00000000" w:usb3="00000000" w:csb0="0000009F" w:csb1="00000000"/>
  </w:font>
  <w:font w:name="Georgia">
    <w:panose1 w:val="02040502050405020303"/>
    <w:charset w:val="00"/>
    <w:family w:val="roman"/>
    <w:pitch w:val="variable"/>
    <w:sig w:usb0="00000287" w:usb1="00000000" w:usb2="00000000" w:usb3="00000000" w:csb0="0000009F" w:csb1="00000000"/>
  </w:font>
  <w:font w:name="Burford Rustic Book Light">
    <w:panose1 w:val="02000000000000000000"/>
    <w:charset w:val="00"/>
    <w:family w:val="modern"/>
    <w:notTrueType/>
    <w:pitch w:val="variable"/>
    <w:sig w:usb0="A00002EF" w:usb1="00002049" w:usb2="00000000" w:usb3="00000000" w:csb0="0000009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8DD"/>
    <w:multiLevelType w:val="hybridMultilevel"/>
    <w:tmpl w:val="1CB49D9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72DA1"/>
    <w:multiLevelType w:val="hybridMultilevel"/>
    <w:tmpl w:val="4E10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724E1"/>
    <w:multiLevelType w:val="hybridMultilevel"/>
    <w:tmpl w:val="BEE27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55E9D"/>
    <w:multiLevelType w:val="hybridMultilevel"/>
    <w:tmpl w:val="4C1429E2"/>
    <w:lvl w:ilvl="0" w:tplc="7750CD3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36947"/>
    <w:multiLevelType w:val="hybridMultilevel"/>
    <w:tmpl w:val="578CEB8A"/>
    <w:lvl w:ilvl="0" w:tplc="04090001">
      <w:start w:val="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E5672"/>
    <w:multiLevelType w:val="hybridMultilevel"/>
    <w:tmpl w:val="5C34CB94"/>
    <w:lvl w:ilvl="0" w:tplc="51AEF33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800D27"/>
    <w:multiLevelType w:val="hybridMultilevel"/>
    <w:tmpl w:val="1276896C"/>
    <w:lvl w:ilvl="0" w:tplc="32B48F8A">
      <w:start w:val="7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D1C2D"/>
    <w:multiLevelType w:val="hybridMultilevel"/>
    <w:tmpl w:val="38BAB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6D0DDF"/>
    <w:multiLevelType w:val="hybridMultilevel"/>
    <w:tmpl w:val="E626FF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216A9E"/>
    <w:multiLevelType w:val="hybridMultilevel"/>
    <w:tmpl w:val="C0DEBB04"/>
    <w:lvl w:ilvl="0" w:tplc="CE006888">
      <w:start w:val="201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A34B4A"/>
    <w:multiLevelType w:val="hybridMultilevel"/>
    <w:tmpl w:val="808E3334"/>
    <w:lvl w:ilvl="0" w:tplc="E4D6A774">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D12F45"/>
    <w:multiLevelType w:val="hybridMultilevel"/>
    <w:tmpl w:val="2F60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974757"/>
    <w:multiLevelType w:val="hybridMultilevel"/>
    <w:tmpl w:val="D3D632B2"/>
    <w:lvl w:ilvl="0" w:tplc="4A90076A">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DD0306F"/>
    <w:multiLevelType w:val="hybridMultilevel"/>
    <w:tmpl w:val="0C9C3DCE"/>
    <w:lvl w:ilvl="0" w:tplc="5B16B430">
      <w:start w:val="2016"/>
      <w:numFmt w:val="bullet"/>
      <w:lvlText w:val=""/>
      <w:lvlJc w:val="left"/>
      <w:pPr>
        <w:ind w:left="360" w:hanging="360"/>
      </w:pPr>
      <w:rPr>
        <w:rFonts w:ascii="Symbol" w:eastAsia="Microsoft Yi Bait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A844E3"/>
    <w:multiLevelType w:val="hybridMultilevel"/>
    <w:tmpl w:val="DB1EC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DDF4CE2"/>
    <w:multiLevelType w:val="hybridMultilevel"/>
    <w:tmpl w:val="9B50D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8"/>
  </w:num>
  <w:num w:numId="4">
    <w:abstractNumId w:val="2"/>
  </w:num>
  <w:num w:numId="5">
    <w:abstractNumId w:val="7"/>
  </w:num>
  <w:num w:numId="6">
    <w:abstractNumId w:val="6"/>
  </w:num>
  <w:num w:numId="7">
    <w:abstractNumId w:val="3"/>
  </w:num>
  <w:num w:numId="8">
    <w:abstractNumId w:val="15"/>
  </w:num>
  <w:num w:numId="9">
    <w:abstractNumId w:val="1"/>
  </w:num>
  <w:num w:numId="10">
    <w:abstractNumId w:val="13"/>
  </w:num>
  <w:num w:numId="11">
    <w:abstractNumId w:val="0"/>
  </w:num>
  <w:num w:numId="12">
    <w:abstractNumId w:val="4"/>
  </w:num>
  <w:num w:numId="13">
    <w:abstractNumId w:val="5"/>
  </w:num>
  <w:num w:numId="14">
    <w:abstractNumId w:val="14"/>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523"/>
    <w:rsid w:val="00001602"/>
    <w:rsid w:val="00001AFA"/>
    <w:rsid w:val="00002CFB"/>
    <w:rsid w:val="00005F56"/>
    <w:rsid w:val="0001314D"/>
    <w:rsid w:val="000142C3"/>
    <w:rsid w:val="00021478"/>
    <w:rsid w:val="00022284"/>
    <w:rsid w:val="00023FAD"/>
    <w:rsid w:val="000253FE"/>
    <w:rsid w:val="00026DD9"/>
    <w:rsid w:val="00027FE3"/>
    <w:rsid w:val="00030853"/>
    <w:rsid w:val="00032CF9"/>
    <w:rsid w:val="000344B5"/>
    <w:rsid w:val="000379A8"/>
    <w:rsid w:val="00037AE3"/>
    <w:rsid w:val="000400DD"/>
    <w:rsid w:val="00041140"/>
    <w:rsid w:val="000413B2"/>
    <w:rsid w:val="00043F45"/>
    <w:rsid w:val="00044880"/>
    <w:rsid w:val="00050F58"/>
    <w:rsid w:val="0005133C"/>
    <w:rsid w:val="00054118"/>
    <w:rsid w:val="00054B0F"/>
    <w:rsid w:val="00054F96"/>
    <w:rsid w:val="00056B6B"/>
    <w:rsid w:val="0006089C"/>
    <w:rsid w:val="00062782"/>
    <w:rsid w:val="000634EC"/>
    <w:rsid w:val="00065CB3"/>
    <w:rsid w:val="00070401"/>
    <w:rsid w:val="000745AF"/>
    <w:rsid w:val="00074E49"/>
    <w:rsid w:val="000751B8"/>
    <w:rsid w:val="00082F19"/>
    <w:rsid w:val="00085A96"/>
    <w:rsid w:val="00085D98"/>
    <w:rsid w:val="00087FEC"/>
    <w:rsid w:val="0009151F"/>
    <w:rsid w:val="0009265A"/>
    <w:rsid w:val="00096C2B"/>
    <w:rsid w:val="00096D0B"/>
    <w:rsid w:val="000A2E2B"/>
    <w:rsid w:val="000A4185"/>
    <w:rsid w:val="000A4D6B"/>
    <w:rsid w:val="000A6179"/>
    <w:rsid w:val="000B0838"/>
    <w:rsid w:val="000B1314"/>
    <w:rsid w:val="000B1B0F"/>
    <w:rsid w:val="000B2695"/>
    <w:rsid w:val="000B61A2"/>
    <w:rsid w:val="000B7524"/>
    <w:rsid w:val="000C0CCA"/>
    <w:rsid w:val="000C6FF3"/>
    <w:rsid w:val="000C7FA0"/>
    <w:rsid w:val="000D247E"/>
    <w:rsid w:val="000D2EB7"/>
    <w:rsid w:val="000D4F9E"/>
    <w:rsid w:val="000D6228"/>
    <w:rsid w:val="000D7F14"/>
    <w:rsid w:val="000E0672"/>
    <w:rsid w:val="000E0DDA"/>
    <w:rsid w:val="000E3B64"/>
    <w:rsid w:val="000E5471"/>
    <w:rsid w:val="000E6A39"/>
    <w:rsid w:val="000F0293"/>
    <w:rsid w:val="000F0E5A"/>
    <w:rsid w:val="000F154A"/>
    <w:rsid w:val="000F7E1F"/>
    <w:rsid w:val="00101D63"/>
    <w:rsid w:val="001113B1"/>
    <w:rsid w:val="00112899"/>
    <w:rsid w:val="0011343E"/>
    <w:rsid w:val="00116959"/>
    <w:rsid w:val="00120107"/>
    <w:rsid w:val="00123BA0"/>
    <w:rsid w:val="0012739D"/>
    <w:rsid w:val="0013163A"/>
    <w:rsid w:val="0013249B"/>
    <w:rsid w:val="001326F3"/>
    <w:rsid w:val="0013563F"/>
    <w:rsid w:val="001363B4"/>
    <w:rsid w:val="001371E2"/>
    <w:rsid w:val="001407BA"/>
    <w:rsid w:val="00141BF0"/>
    <w:rsid w:val="00142E8F"/>
    <w:rsid w:val="00145E8A"/>
    <w:rsid w:val="00146AC8"/>
    <w:rsid w:val="001604EC"/>
    <w:rsid w:val="00161BF6"/>
    <w:rsid w:val="00162923"/>
    <w:rsid w:val="00162EFB"/>
    <w:rsid w:val="00163784"/>
    <w:rsid w:val="00167A08"/>
    <w:rsid w:val="00172453"/>
    <w:rsid w:val="0017474D"/>
    <w:rsid w:val="001769B6"/>
    <w:rsid w:val="00176BD7"/>
    <w:rsid w:val="0018170D"/>
    <w:rsid w:val="0018312B"/>
    <w:rsid w:val="001843BF"/>
    <w:rsid w:val="00190FE9"/>
    <w:rsid w:val="00191C1D"/>
    <w:rsid w:val="0019392E"/>
    <w:rsid w:val="001943B5"/>
    <w:rsid w:val="00194B1B"/>
    <w:rsid w:val="0019640C"/>
    <w:rsid w:val="0019668B"/>
    <w:rsid w:val="00197D71"/>
    <w:rsid w:val="001A006D"/>
    <w:rsid w:val="001A2F70"/>
    <w:rsid w:val="001A3E4F"/>
    <w:rsid w:val="001A7C74"/>
    <w:rsid w:val="001B121A"/>
    <w:rsid w:val="001B22A9"/>
    <w:rsid w:val="001B326D"/>
    <w:rsid w:val="001B39AF"/>
    <w:rsid w:val="001C04EA"/>
    <w:rsid w:val="001C22EF"/>
    <w:rsid w:val="001D0DCE"/>
    <w:rsid w:val="001D1D7A"/>
    <w:rsid w:val="001D4FC7"/>
    <w:rsid w:val="001D5A96"/>
    <w:rsid w:val="001E01BD"/>
    <w:rsid w:val="001E54E1"/>
    <w:rsid w:val="001E5F5A"/>
    <w:rsid w:val="001F05EE"/>
    <w:rsid w:val="001F12EC"/>
    <w:rsid w:val="001F2695"/>
    <w:rsid w:val="001F2C3B"/>
    <w:rsid w:val="001F2D38"/>
    <w:rsid w:val="001F55FD"/>
    <w:rsid w:val="001F74D9"/>
    <w:rsid w:val="0020050D"/>
    <w:rsid w:val="00201ABB"/>
    <w:rsid w:val="002055CF"/>
    <w:rsid w:val="002071C7"/>
    <w:rsid w:val="002105E8"/>
    <w:rsid w:val="002115F6"/>
    <w:rsid w:val="00213E5B"/>
    <w:rsid w:val="002164BC"/>
    <w:rsid w:val="0022179B"/>
    <w:rsid w:val="002217EA"/>
    <w:rsid w:val="00221E45"/>
    <w:rsid w:val="00222426"/>
    <w:rsid w:val="0022352E"/>
    <w:rsid w:val="0022513E"/>
    <w:rsid w:val="00226522"/>
    <w:rsid w:val="00226841"/>
    <w:rsid w:val="00227FF4"/>
    <w:rsid w:val="00230B40"/>
    <w:rsid w:val="0023159E"/>
    <w:rsid w:val="0023313C"/>
    <w:rsid w:val="00233F7C"/>
    <w:rsid w:val="00235F6A"/>
    <w:rsid w:val="00236E52"/>
    <w:rsid w:val="00240F76"/>
    <w:rsid w:val="002433AD"/>
    <w:rsid w:val="00243842"/>
    <w:rsid w:val="00247187"/>
    <w:rsid w:val="00250F95"/>
    <w:rsid w:val="002516D5"/>
    <w:rsid w:val="0025263C"/>
    <w:rsid w:val="00253DF2"/>
    <w:rsid w:val="00257DA1"/>
    <w:rsid w:val="00260839"/>
    <w:rsid w:val="002636B7"/>
    <w:rsid w:val="00264418"/>
    <w:rsid w:val="002720DA"/>
    <w:rsid w:val="002743D9"/>
    <w:rsid w:val="002749EF"/>
    <w:rsid w:val="00275A4A"/>
    <w:rsid w:val="00276080"/>
    <w:rsid w:val="00277795"/>
    <w:rsid w:val="00280D90"/>
    <w:rsid w:val="0028143D"/>
    <w:rsid w:val="00290B1F"/>
    <w:rsid w:val="00290EFA"/>
    <w:rsid w:val="00292FF5"/>
    <w:rsid w:val="00293963"/>
    <w:rsid w:val="00293F97"/>
    <w:rsid w:val="002962FE"/>
    <w:rsid w:val="0029647A"/>
    <w:rsid w:val="00297160"/>
    <w:rsid w:val="002A0F55"/>
    <w:rsid w:val="002A1B4B"/>
    <w:rsid w:val="002A23DD"/>
    <w:rsid w:val="002A7509"/>
    <w:rsid w:val="002B0EF4"/>
    <w:rsid w:val="002B142C"/>
    <w:rsid w:val="002B2553"/>
    <w:rsid w:val="002B3875"/>
    <w:rsid w:val="002B4884"/>
    <w:rsid w:val="002B5554"/>
    <w:rsid w:val="002C03B7"/>
    <w:rsid w:val="002C1874"/>
    <w:rsid w:val="002C1918"/>
    <w:rsid w:val="002C280C"/>
    <w:rsid w:val="002C2ADF"/>
    <w:rsid w:val="002C549B"/>
    <w:rsid w:val="002D221F"/>
    <w:rsid w:val="002D3150"/>
    <w:rsid w:val="002D3A5B"/>
    <w:rsid w:val="002D4F79"/>
    <w:rsid w:val="002D6DEF"/>
    <w:rsid w:val="002E1A57"/>
    <w:rsid w:val="002E2340"/>
    <w:rsid w:val="002E238D"/>
    <w:rsid w:val="002E46F8"/>
    <w:rsid w:val="002E6AF2"/>
    <w:rsid w:val="002E7782"/>
    <w:rsid w:val="002E7875"/>
    <w:rsid w:val="002F3DB1"/>
    <w:rsid w:val="002F5E89"/>
    <w:rsid w:val="002F69A7"/>
    <w:rsid w:val="00301925"/>
    <w:rsid w:val="00303FB2"/>
    <w:rsid w:val="003042B5"/>
    <w:rsid w:val="00304B40"/>
    <w:rsid w:val="00304CBF"/>
    <w:rsid w:val="00305131"/>
    <w:rsid w:val="0031362D"/>
    <w:rsid w:val="00314150"/>
    <w:rsid w:val="00315BC9"/>
    <w:rsid w:val="00323269"/>
    <w:rsid w:val="003306CC"/>
    <w:rsid w:val="00331337"/>
    <w:rsid w:val="003331E5"/>
    <w:rsid w:val="00334007"/>
    <w:rsid w:val="0033433D"/>
    <w:rsid w:val="003350DE"/>
    <w:rsid w:val="00335C4C"/>
    <w:rsid w:val="00343CAF"/>
    <w:rsid w:val="00345729"/>
    <w:rsid w:val="00345AC6"/>
    <w:rsid w:val="00346A7E"/>
    <w:rsid w:val="00347C66"/>
    <w:rsid w:val="00350F14"/>
    <w:rsid w:val="00351998"/>
    <w:rsid w:val="00352A27"/>
    <w:rsid w:val="00352DB0"/>
    <w:rsid w:val="003557D8"/>
    <w:rsid w:val="00355C3C"/>
    <w:rsid w:val="00356BC7"/>
    <w:rsid w:val="003607FE"/>
    <w:rsid w:val="00361DAA"/>
    <w:rsid w:val="0036384A"/>
    <w:rsid w:val="003641C0"/>
    <w:rsid w:val="00364423"/>
    <w:rsid w:val="00367AD5"/>
    <w:rsid w:val="00370F7A"/>
    <w:rsid w:val="00376A49"/>
    <w:rsid w:val="00381DB8"/>
    <w:rsid w:val="00381EFC"/>
    <w:rsid w:val="0038226E"/>
    <w:rsid w:val="00383B4A"/>
    <w:rsid w:val="00385A1B"/>
    <w:rsid w:val="003861A2"/>
    <w:rsid w:val="003876FB"/>
    <w:rsid w:val="003950F6"/>
    <w:rsid w:val="003957BE"/>
    <w:rsid w:val="003962E9"/>
    <w:rsid w:val="003A0795"/>
    <w:rsid w:val="003B010D"/>
    <w:rsid w:val="003B0FE3"/>
    <w:rsid w:val="003B1B70"/>
    <w:rsid w:val="003B25D1"/>
    <w:rsid w:val="003B4631"/>
    <w:rsid w:val="003B5FDD"/>
    <w:rsid w:val="003B61E8"/>
    <w:rsid w:val="003B7501"/>
    <w:rsid w:val="003B7DE5"/>
    <w:rsid w:val="003C08F9"/>
    <w:rsid w:val="003C1EB6"/>
    <w:rsid w:val="003C449B"/>
    <w:rsid w:val="003C4F1D"/>
    <w:rsid w:val="003C4F68"/>
    <w:rsid w:val="003C57EA"/>
    <w:rsid w:val="003C5A9B"/>
    <w:rsid w:val="003C794A"/>
    <w:rsid w:val="003D00D8"/>
    <w:rsid w:val="003D10E9"/>
    <w:rsid w:val="003D1425"/>
    <w:rsid w:val="003D27AD"/>
    <w:rsid w:val="003D4E97"/>
    <w:rsid w:val="003D5E04"/>
    <w:rsid w:val="003E1061"/>
    <w:rsid w:val="003E143D"/>
    <w:rsid w:val="003E64D9"/>
    <w:rsid w:val="003F010C"/>
    <w:rsid w:val="003F1016"/>
    <w:rsid w:val="003F2B92"/>
    <w:rsid w:val="003F2EF9"/>
    <w:rsid w:val="003F5B50"/>
    <w:rsid w:val="003F5E1C"/>
    <w:rsid w:val="00400DF1"/>
    <w:rsid w:val="004015A7"/>
    <w:rsid w:val="00401826"/>
    <w:rsid w:val="004070B4"/>
    <w:rsid w:val="00410B87"/>
    <w:rsid w:val="00411510"/>
    <w:rsid w:val="00416822"/>
    <w:rsid w:val="00417120"/>
    <w:rsid w:val="004204AE"/>
    <w:rsid w:val="00420B25"/>
    <w:rsid w:val="00420DA5"/>
    <w:rsid w:val="00425061"/>
    <w:rsid w:val="004264EF"/>
    <w:rsid w:val="00427D8D"/>
    <w:rsid w:val="00430761"/>
    <w:rsid w:val="004309DA"/>
    <w:rsid w:val="004327BF"/>
    <w:rsid w:val="0044089F"/>
    <w:rsid w:val="00440BE1"/>
    <w:rsid w:val="00441A65"/>
    <w:rsid w:val="00443C9E"/>
    <w:rsid w:val="00445D92"/>
    <w:rsid w:val="0044672F"/>
    <w:rsid w:val="004524A4"/>
    <w:rsid w:val="0045375A"/>
    <w:rsid w:val="00456FFB"/>
    <w:rsid w:val="00460165"/>
    <w:rsid w:val="0046461B"/>
    <w:rsid w:val="00465607"/>
    <w:rsid w:val="00465D49"/>
    <w:rsid w:val="004721E0"/>
    <w:rsid w:val="004739E5"/>
    <w:rsid w:val="004753C7"/>
    <w:rsid w:val="00481670"/>
    <w:rsid w:val="00482ABC"/>
    <w:rsid w:val="004857CA"/>
    <w:rsid w:val="00490489"/>
    <w:rsid w:val="004912E4"/>
    <w:rsid w:val="004922E2"/>
    <w:rsid w:val="00492AC2"/>
    <w:rsid w:val="00495D3F"/>
    <w:rsid w:val="004967CF"/>
    <w:rsid w:val="00497657"/>
    <w:rsid w:val="004A205B"/>
    <w:rsid w:val="004A3232"/>
    <w:rsid w:val="004A3F15"/>
    <w:rsid w:val="004A438E"/>
    <w:rsid w:val="004A4576"/>
    <w:rsid w:val="004A495E"/>
    <w:rsid w:val="004A49EF"/>
    <w:rsid w:val="004B0804"/>
    <w:rsid w:val="004B2496"/>
    <w:rsid w:val="004B2518"/>
    <w:rsid w:val="004B5045"/>
    <w:rsid w:val="004B721D"/>
    <w:rsid w:val="004B7537"/>
    <w:rsid w:val="004D06F7"/>
    <w:rsid w:val="004D1447"/>
    <w:rsid w:val="004D171F"/>
    <w:rsid w:val="004D1A9C"/>
    <w:rsid w:val="004D3A0F"/>
    <w:rsid w:val="004D3FB7"/>
    <w:rsid w:val="004D3FEC"/>
    <w:rsid w:val="004D5F46"/>
    <w:rsid w:val="004D7A41"/>
    <w:rsid w:val="004D7A50"/>
    <w:rsid w:val="004E6FB9"/>
    <w:rsid w:val="004E704E"/>
    <w:rsid w:val="004F10EB"/>
    <w:rsid w:val="005017EF"/>
    <w:rsid w:val="00501B1C"/>
    <w:rsid w:val="00503011"/>
    <w:rsid w:val="005064DF"/>
    <w:rsid w:val="005133F8"/>
    <w:rsid w:val="005141E2"/>
    <w:rsid w:val="0051671D"/>
    <w:rsid w:val="00516D46"/>
    <w:rsid w:val="00517749"/>
    <w:rsid w:val="00520E01"/>
    <w:rsid w:val="00522965"/>
    <w:rsid w:val="005238C7"/>
    <w:rsid w:val="00524CBB"/>
    <w:rsid w:val="00524FE3"/>
    <w:rsid w:val="005303E3"/>
    <w:rsid w:val="00530637"/>
    <w:rsid w:val="00534C34"/>
    <w:rsid w:val="00541EAD"/>
    <w:rsid w:val="00544759"/>
    <w:rsid w:val="0054575C"/>
    <w:rsid w:val="00546917"/>
    <w:rsid w:val="00547003"/>
    <w:rsid w:val="00547041"/>
    <w:rsid w:val="00552008"/>
    <w:rsid w:val="00553F24"/>
    <w:rsid w:val="00555F00"/>
    <w:rsid w:val="005651FB"/>
    <w:rsid w:val="005678EA"/>
    <w:rsid w:val="0057324B"/>
    <w:rsid w:val="00573B35"/>
    <w:rsid w:val="0057515C"/>
    <w:rsid w:val="005758D5"/>
    <w:rsid w:val="00576979"/>
    <w:rsid w:val="00583804"/>
    <w:rsid w:val="00584EA9"/>
    <w:rsid w:val="0058582B"/>
    <w:rsid w:val="00586541"/>
    <w:rsid w:val="005926B5"/>
    <w:rsid w:val="00592950"/>
    <w:rsid w:val="00592B70"/>
    <w:rsid w:val="005941B2"/>
    <w:rsid w:val="0059496C"/>
    <w:rsid w:val="005954EC"/>
    <w:rsid w:val="00595D9B"/>
    <w:rsid w:val="0059679B"/>
    <w:rsid w:val="005971A1"/>
    <w:rsid w:val="005A0091"/>
    <w:rsid w:val="005A137A"/>
    <w:rsid w:val="005A6642"/>
    <w:rsid w:val="005B232A"/>
    <w:rsid w:val="005B2500"/>
    <w:rsid w:val="005B33C7"/>
    <w:rsid w:val="005B4ACC"/>
    <w:rsid w:val="005B5052"/>
    <w:rsid w:val="005C2B70"/>
    <w:rsid w:val="005C34F8"/>
    <w:rsid w:val="005C7873"/>
    <w:rsid w:val="005D2263"/>
    <w:rsid w:val="005D29E9"/>
    <w:rsid w:val="005D30DC"/>
    <w:rsid w:val="005D324F"/>
    <w:rsid w:val="005D60C3"/>
    <w:rsid w:val="005E1EAA"/>
    <w:rsid w:val="005E5215"/>
    <w:rsid w:val="005E69A6"/>
    <w:rsid w:val="005F118D"/>
    <w:rsid w:val="005F13F0"/>
    <w:rsid w:val="005F155C"/>
    <w:rsid w:val="005F1AD7"/>
    <w:rsid w:val="005F20FE"/>
    <w:rsid w:val="005F271D"/>
    <w:rsid w:val="005F70E4"/>
    <w:rsid w:val="00601A8F"/>
    <w:rsid w:val="00602DB5"/>
    <w:rsid w:val="00602FDE"/>
    <w:rsid w:val="00603338"/>
    <w:rsid w:val="00605496"/>
    <w:rsid w:val="00605A54"/>
    <w:rsid w:val="00606D3B"/>
    <w:rsid w:val="006148FB"/>
    <w:rsid w:val="00614A05"/>
    <w:rsid w:val="006163D5"/>
    <w:rsid w:val="00622198"/>
    <w:rsid w:val="00622AA0"/>
    <w:rsid w:val="00624077"/>
    <w:rsid w:val="006246EE"/>
    <w:rsid w:val="00624ED5"/>
    <w:rsid w:val="0062620E"/>
    <w:rsid w:val="00632BE6"/>
    <w:rsid w:val="00634B53"/>
    <w:rsid w:val="00634E7A"/>
    <w:rsid w:val="0063634D"/>
    <w:rsid w:val="00637CCA"/>
    <w:rsid w:val="00640C26"/>
    <w:rsid w:val="00640DEE"/>
    <w:rsid w:val="006423FA"/>
    <w:rsid w:val="006438A8"/>
    <w:rsid w:val="006442D8"/>
    <w:rsid w:val="006449F0"/>
    <w:rsid w:val="00651CFF"/>
    <w:rsid w:val="00651F0C"/>
    <w:rsid w:val="00653AC2"/>
    <w:rsid w:val="00660FE1"/>
    <w:rsid w:val="0066268A"/>
    <w:rsid w:val="00663FDC"/>
    <w:rsid w:val="00664B15"/>
    <w:rsid w:val="00670065"/>
    <w:rsid w:val="00670168"/>
    <w:rsid w:val="00674CB1"/>
    <w:rsid w:val="006764EE"/>
    <w:rsid w:val="0067667B"/>
    <w:rsid w:val="00676998"/>
    <w:rsid w:val="00676BC5"/>
    <w:rsid w:val="0067734B"/>
    <w:rsid w:val="00677A21"/>
    <w:rsid w:val="00680292"/>
    <w:rsid w:val="006819A6"/>
    <w:rsid w:val="006820E1"/>
    <w:rsid w:val="00685470"/>
    <w:rsid w:val="00686021"/>
    <w:rsid w:val="00690F11"/>
    <w:rsid w:val="00693A13"/>
    <w:rsid w:val="00693AC6"/>
    <w:rsid w:val="00695FB4"/>
    <w:rsid w:val="006966B0"/>
    <w:rsid w:val="006A0D1A"/>
    <w:rsid w:val="006A1BF8"/>
    <w:rsid w:val="006A212C"/>
    <w:rsid w:val="006A288D"/>
    <w:rsid w:val="006A31F4"/>
    <w:rsid w:val="006A5A99"/>
    <w:rsid w:val="006A5F61"/>
    <w:rsid w:val="006B143D"/>
    <w:rsid w:val="006B2562"/>
    <w:rsid w:val="006B2FC1"/>
    <w:rsid w:val="006B33AF"/>
    <w:rsid w:val="006B439C"/>
    <w:rsid w:val="006B51BE"/>
    <w:rsid w:val="006B6E92"/>
    <w:rsid w:val="006B7998"/>
    <w:rsid w:val="006C0789"/>
    <w:rsid w:val="006C10E2"/>
    <w:rsid w:val="006D1ED2"/>
    <w:rsid w:val="006D3099"/>
    <w:rsid w:val="006D328B"/>
    <w:rsid w:val="006D4BEC"/>
    <w:rsid w:val="006D705E"/>
    <w:rsid w:val="006E1585"/>
    <w:rsid w:val="006E1D64"/>
    <w:rsid w:val="006E73F0"/>
    <w:rsid w:val="006F124D"/>
    <w:rsid w:val="006F21CA"/>
    <w:rsid w:val="006F2DFA"/>
    <w:rsid w:val="006F36FE"/>
    <w:rsid w:val="006F3910"/>
    <w:rsid w:val="006F53DB"/>
    <w:rsid w:val="006F79D2"/>
    <w:rsid w:val="00702AB9"/>
    <w:rsid w:val="00705536"/>
    <w:rsid w:val="007130C5"/>
    <w:rsid w:val="00715F01"/>
    <w:rsid w:val="00716D2F"/>
    <w:rsid w:val="007236D6"/>
    <w:rsid w:val="007256C1"/>
    <w:rsid w:val="0072588F"/>
    <w:rsid w:val="007262BD"/>
    <w:rsid w:val="0072797B"/>
    <w:rsid w:val="00730531"/>
    <w:rsid w:val="007306FF"/>
    <w:rsid w:val="0073428D"/>
    <w:rsid w:val="00734C2E"/>
    <w:rsid w:val="00740316"/>
    <w:rsid w:val="00740DAD"/>
    <w:rsid w:val="00741E31"/>
    <w:rsid w:val="0074252C"/>
    <w:rsid w:val="007454E9"/>
    <w:rsid w:val="00745B29"/>
    <w:rsid w:val="00751858"/>
    <w:rsid w:val="00753D4F"/>
    <w:rsid w:val="00763681"/>
    <w:rsid w:val="00765462"/>
    <w:rsid w:val="00765E7B"/>
    <w:rsid w:val="00766CD5"/>
    <w:rsid w:val="00766FC8"/>
    <w:rsid w:val="0077321B"/>
    <w:rsid w:val="0077484E"/>
    <w:rsid w:val="00774995"/>
    <w:rsid w:val="00774F0E"/>
    <w:rsid w:val="00776749"/>
    <w:rsid w:val="007769D4"/>
    <w:rsid w:val="00781DCC"/>
    <w:rsid w:val="00785CD1"/>
    <w:rsid w:val="007866DD"/>
    <w:rsid w:val="00786C1B"/>
    <w:rsid w:val="007934E2"/>
    <w:rsid w:val="0079350C"/>
    <w:rsid w:val="00794D8E"/>
    <w:rsid w:val="007A002C"/>
    <w:rsid w:val="007A3B50"/>
    <w:rsid w:val="007B0B04"/>
    <w:rsid w:val="007B26B9"/>
    <w:rsid w:val="007B2D63"/>
    <w:rsid w:val="007B6896"/>
    <w:rsid w:val="007B740B"/>
    <w:rsid w:val="007C2BCF"/>
    <w:rsid w:val="007C447B"/>
    <w:rsid w:val="007D0176"/>
    <w:rsid w:val="007D3D61"/>
    <w:rsid w:val="007D45FD"/>
    <w:rsid w:val="007E1042"/>
    <w:rsid w:val="007E5187"/>
    <w:rsid w:val="007E6447"/>
    <w:rsid w:val="007E707C"/>
    <w:rsid w:val="007F0FCE"/>
    <w:rsid w:val="007F3E25"/>
    <w:rsid w:val="007F4E78"/>
    <w:rsid w:val="007F7290"/>
    <w:rsid w:val="008010BD"/>
    <w:rsid w:val="00802D0B"/>
    <w:rsid w:val="00806C69"/>
    <w:rsid w:val="00811200"/>
    <w:rsid w:val="00811CAF"/>
    <w:rsid w:val="008123AC"/>
    <w:rsid w:val="00815A7C"/>
    <w:rsid w:val="00816F07"/>
    <w:rsid w:val="00817111"/>
    <w:rsid w:val="00817551"/>
    <w:rsid w:val="008205F9"/>
    <w:rsid w:val="00820BD2"/>
    <w:rsid w:val="0082166C"/>
    <w:rsid w:val="0082211B"/>
    <w:rsid w:val="008231C0"/>
    <w:rsid w:val="00824842"/>
    <w:rsid w:val="00824998"/>
    <w:rsid w:val="00826E84"/>
    <w:rsid w:val="00827C28"/>
    <w:rsid w:val="0083028D"/>
    <w:rsid w:val="00831852"/>
    <w:rsid w:val="00832B49"/>
    <w:rsid w:val="00832EA8"/>
    <w:rsid w:val="00834204"/>
    <w:rsid w:val="008367C1"/>
    <w:rsid w:val="00837586"/>
    <w:rsid w:val="00837B1B"/>
    <w:rsid w:val="00841B67"/>
    <w:rsid w:val="0084289A"/>
    <w:rsid w:val="0085112D"/>
    <w:rsid w:val="00855969"/>
    <w:rsid w:val="00857161"/>
    <w:rsid w:val="00860C67"/>
    <w:rsid w:val="00864ADD"/>
    <w:rsid w:val="0086554D"/>
    <w:rsid w:val="00866B86"/>
    <w:rsid w:val="00873431"/>
    <w:rsid w:val="0087413A"/>
    <w:rsid w:val="00874D66"/>
    <w:rsid w:val="0087518F"/>
    <w:rsid w:val="008756E5"/>
    <w:rsid w:val="00875705"/>
    <w:rsid w:val="00876A75"/>
    <w:rsid w:val="00876E6A"/>
    <w:rsid w:val="00880133"/>
    <w:rsid w:val="00885C3A"/>
    <w:rsid w:val="00886047"/>
    <w:rsid w:val="00890BC7"/>
    <w:rsid w:val="008931CC"/>
    <w:rsid w:val="00893EB2"/>
    <w:rsid w:val="00897027"/>
    <w:rsid w:val="008A1DCB"/>
    <w:rsid w:val="008A2E46"/>
    <w:rsid w:val="008A418D"/>
    <w:rsid w:val="008A454B"/>
    <w:rsid w:val="008B0611"/>
    <w:rsid w:val="008B28E4"/>
    <w:rsid w:val="008B48A6"/>
    <w:rsid w:val="008B667F"/>
    <w:rsid w:val="008B6DE8"/>
    <w:rsid w:val="008C4BC3"/>
    <w:rsid w:val="008D0E62"/>
    <w:rsid w:val="008D313F"/>
    <w:rsid w:val="008F03F4"/>
    <w:rsid w:val="008F6A6C"/>
    <w:rsid w:val="0090011F"/>
    <w:rsid w:val="009004D3"/>
    <w:rsid w:val="009035A3"/>
    <w:rsid w:val="00904EDB"/>
    <w:rsid w:val="00906B39"/>
    <w:rsid w:val="00906C02"/>
    <w:rsid w:val="00907443"/>
    <w:rsid w:val="009074A7"/>
    <w:rsid w:val="00910D4A"/>
    <w:rsid w:val="00913045"/>
    <w:rsid w:val="00915D66"/>
    <w:rsid w:val="009226EE"/>
    <w:rsid w:val="00922A54"/>
    <w:rsid w:val="00924BCB"/>
    <w:rsid w:val="00930EFA"/>
    <w:rsid w:val="00933638"/>
    <w:rsid w:val="00934C5D"/>
    <w:rsid w:val="00935341"/>
    <w:rsid w:val="009362EF"/>
    <w:rsid w:val="0094696A"/>
    <w:rsid w:val="00947BE9"/>
    <w:rsid w:val="00961803"/>
    <w:rsid w:val="00962C44"/>
    <w:rsid w:val="009638E0"/>
    <w:rsid w:val="009639E0"/>
    <w:rsid w:val="00964377"/>
    <w:rsid w:val="00965A5F"/>
    <w:rsid w:val="00966167"/>
    <w:rsid w:val="00967311"/>
    <w:rsid w:val="00970137"/>
    <w:rsid w:val="00971047"/>
    <w:rsid w:val="00971CFE"/>
    <w:rsid w:val="009739FB"/>
    <w:rsid w:val="00974D8F"/>
    <w:rsid w:val="00981F9C"/>
    <w:rsid w:val="00983DA9"/>
    <w:rsid w:val="00984F06"/>
    <w:rsid w:val="00986591"/>
    <w:rsid w:val="00986EF4"/>
    <w:rsid w:val="0098731B"/>
    <w:rsid w:val="009911D2"/>
    <w:rsid w:val="00993BE2"/>
    <w:rsid w:val="00994B4D"/>
    <w:rsid w:val="00995D10"/>
    <w:rsid w:val="00996819"/>
    <w:rsid w:val="009976E5"/>
    <w:rsid w:val="009A0635"/>
    <w:rsid w:val="009A5CD6"/>
    <w:rsid w:val="009A7DAC"/>
    <w:rsid w:val="009B3F13"/>
    <w:rsid w:val="009B4230"/>
    <w:rsid w:val="009B4E77"/>
    <w:rsid w:val="009C1D50"/>
    <w:rsid w:val="009C5410"/>
    <w:rsid w:val="009C6748"/>
    <w:rsid w:val="009D2DED"/>
    <w:rsid w:val="009D6E2C"/>
    <w:rsid w:val="009E0699"/>
    <w:rsid w:val="009E0FCE"/>
    <w:rsid w:val="009E2D94"/>
    <w:rsid w:val="009E3345"/>
    <w:rsid w:val="009F07F8"/>
    <w:rsid w:val="009F20CF"/>
    <w:rsid w:val="009F33C5"/>
    <w:rsid w:val="00A02925"/>
    <w:rsid w:val="00A03022"/>
    <w:rsid w:val="00A04469"/>
    <w:rsid w:val="00A10369"/>
    <w:rsid w:val="00A1055A"/>
    <w:rsid w:val="00A1263C"/>
    <w:rsid w:val="00A13962"/>
    <w:rsid w:val="00A15F9E"/>
    <w:rsid w:val="00A16113"/>
    <w:rsid w:val="00A21EEF"/>
    <w:rsid w:val="00A24914"/>
    <w:rsid w:val="00A251AB"/>
    <w:rsid w:val="00A2648E"/>
    <w:rsid w:val="00A26D18"/>
    <w:rsid w:val="00A339DA"/>
    <w:rsid w:val="00A433F9"/>
    <w:rsid w:val="00A4393F"/>
    <w:rsid w:val="00A45BF5"/>
    <w:rsid w:val="00A46809"/>
    <w:rsid w:val="00A47BF6"/>
    <w:rsid w:val="00A47CD3"/>
    <w:rsid w:val="00A519D1"/>
    <w:rsid w:val="00A525B6"/>
    <w:rsid w:val="00A552DB"/>
    <w:rsid w:val="00A55410"/>
    <w:rsid w:val="00A62AA6"/>
    <w:rsid w:val="00A63C15"/>
    <w:rsid w:val="00A64167"/>
    <w:rsid w:val="00A65705"/>
    <w:rsid w:val="00A67581"/>
    <w:rsid w:val="00A714F9"/>
    <w:rsid w:val="00A73699"/>
    <w:rsid w:val="00A75790"/>
    <w:rsid w:val="00A75D8C"/>
    <w:rsid w:val="00A768AE"/>
    <w:rsid w:val="00A81EAE"/>
    <w:rsid w:val="00A8240D"/>
    <w:rsid w:val="00A8278E"/>
    <w:rsid w:val="00A82D4E"/>
    <w:rsid w:val="00A90317"/>
    <w:rsid w:val="00A91100"/>
    <w:rsid w:val="00A92CD0"/>
    <w:rsid w:val="00A9386C"/>
    <w:rsid w:val="00A93916"/>
    <w:rsid w:val="00AA49B8"/>
    <w:rsid w:val="00AA6D64"/>
    <w:rsid w:val="00AB1E9D"/>
    <w:rsid w:val="00AB373D"/>
    <w:rsid w:val="00AB3CDD"/>
    <w:rsid w:val="00AB40D4"/>
    <w:rsid w:val="00AB5753"/>
    <w:rsid w:val="00AB636F"/>
    <w:rsid w:val="00AB6803"/>
    <w:rsid w:val="00AC6543"/>
    <w:rsid w:val="00AC78B9"/>
    <w:rsid w:val="00AD1535"/>
    <w:rsid w:val="00AD435A"/>
    <w:rsid w:val="00AD621B"/>
    <w:rsid w:val="00AD75BD"/>
    <w:rsid w:val="00AE0A75"/>
    <w:rsid w:val="00AE1072"/>
    <w:rsid w:val="00AE33B4"/>
    <w:rsid w:val="00AE3AEC"/>
    <w:rsid w:val="00AE7C07"/>
    <w:rsid w:val="00AF2FD2"/>
    <w:rsid w:val="00AF3120"/>
    <w:rsid w:val="00AF3829"/>
    <w:rsid w:val="00B00916"/>
    <w:rsid w:val="00B017AF"/>
    <w:rsid w:val="00B01C21"/>
    <w:rsid w:val="00B024DE"/>
    <w:rsid w:val="00B02C1B"/>
    <w:rsid w:val="00B02EA5"/>
    <w:rsid w:val="00B0352E"/>
    <w:rsid w:val="00B04142"/>
    <w:rsid w:val="00B04C40"/>
    <w:rsid w:val="00B05541"/>
    <w:rsid w:val="00B07500"/>
    <w:rsid w:val="00B132B7"/>
    <w:rsid w:val="00B16245"/>
    <w:rsid w:val="00B1797D"/>
    <w:rsid w:val="00B2030D"/>
    <w:rsid w:val="00B20CAE"/>
    <w:rsid w:val="00B313BB"/>
    <w:rsid w:val="00B34D89"/>
    <w:rsid w:val="00B35AB7"/>
    <w:rsid w:val="00B40B25"/>
    <w:rsid w:val="00B40B53"/>
    <w:rsid w:val="00B41C8B"/>
    <w:rsid w:val="00B45341"/>
    <w:rsid w:val="00B45933"/>
    <w:rsid w:val="00B46946"/>
    <w:rsid w:val="00B50EF0"/>
    <w:rsid w:val="00B5288F"/>
    <w:rsid w:val="00B52E12"/>
    <w:rsid w:val="00B53DDB"/>
    <w:rsid w:val="00B53E1E"/>
    <w:rsid w:val="00B542CD"/>
    <w:rsid w:val="00B54D54"/>
    <w:rsid w:val="00B567F0"/>
    <w:rsid w:val="00B574B7"/>
    <w:rsid w:val="00B57C24"/>
    <w:rsid w:val="00B619F2"/>
    <w:rsid w:val="00B623E8"/>
    <w:rsid w:val="00B62E47"/>
    <w:rsid w:val="00B6497B"/>
    <w:rsid w:val="00B672B6"/>
    <w:rsid w:val="00B67F23"/>
    <w:rsid w:val="00B74C63"/>
    <w:rsid w:val="00B75DD1"/>
    <w:rsid w:val="00B8062C"/>
    <w:rsid w:val="00B8202A"/>
    <w:rsid w:val="00B96AA7"/>
    <w:rsid w:val="00BA31B1"/>
    <w:rsid w:val="00BA5149"/>
    <w:rsid w:val="00BA6FA1"/>
    <w:rsid w:val="00BB1E40"/>
    <w:rsid w:val="00BB2AB2"/>
    <w:rsid w:val="00BB30A0"/>
    <w:rsid w:val="00BC162A"/>
    <w:rsid w:val="00BC23B9"/>
    <w:rsid w:val="00BC2C56"/>
    <w:rsid w:val="00BC7EA1"/>
    <w:rsid w:val="00BD0774"/>
    <w:rsid w:val="00BD3CF8"/>
    <w:rsid w:val="00BD3D88"/>
    <w:rsid w:val="00BD529A"/>
    <w:rsid w:val="00BD55E2"/>
    <w:rsid w:val="00BD7409"/>
    <w:rsid w:val="00BE050E"/>
    <w:rsid w:val="00BE0782"/>
    <w:rsid w:val="00BE2AE3"/>
    <w:rsid w:val="00BE7D73"/>
    <w:rsid w:val="00BE7E5A"/>
    <w:rsid w:val="00C00753"/>
    <w:rsid w:val="00C0153C"/>
    <w:rsid w:val="00C02789"/>
    <w:rsid w:val="00C029A7"/>
    <w:rsid w:val="00C0393E"/>
    <w:rsid w:val="00C03D52"/>
    <w:rsid w:val="00C058E3"/>
    <w:rsid w:val="00C05DD3"/>
    <w:rsid w:val="00C0728E"/>
    <w:rsid w:val="00C07DBC"/>
    <w:rsid w:val="00C127D6"/>
    <w:rsid w:val="00C14D23"/>
    <w:rsid w:val="00C16E82"/>
    <w:rsid w:val="00C1734F"/>
    <w:rsid w:val="00C20305"/>
    <w:rsid w:val="00C25C4B"/>
    <w:rsid w:val="00C27671"/>
    <w:rsid w:val="00C27925"/>
    <w:rsid w:val="00C32EF2"/>
    <w:rsid w:val="00C336DB"/>
    <w:rsid w:val="00C33FF3"/>
    <w:rsid w:val="00C410C9"/>
    <w:rsid w:val="00C41C1E"/>
    <w:rsid w:val="00C43E25"/>
    <w:rsid w:val="00C43F02"/>
    <w:rsid w:val="00C47ACD"/>
    <w:rsid w:val="00C54270"/>
    <w:rsid w:val="00C54D33"/>
    <w:rsid w:val="00C55FF2"/>
    <w:rsid w:val="00C6579B"/>
    <w:rsid w:val="00C83816"/>
    <w:rsid w:val="00C86CBD"/>
    <w:rsid w:val="00C92531"/>
    <w:rsid w:val="00C95BF3"/>
    <w:rsid w:val="00CA56B9"/>
    <w:rsid w:val="00CA5DD0"/>
    <w:rsid w:val="00CA6FBF"/>
    <w:rsid w:val="00CB092E"/>
    <w:rsid w:val="00CB3BE5"/>
    <w:rsid w:val="00CB41A6"/>
    <w:rsid w:val="00CB6F9B"/>
    <w:rsid w:val="00CB78C7"/>
    <w:rsid w:val="00CC2CCD"/>
    <w:rsid w:val="00CC3B7A"/>
    <w:rsid w:val="00CD04FA"/>
    <w:rsid w:val="00CD31D3"/>
    <w:rsid w:val="00CD3E02"/>
    <w:rsid w:val="00CD4186"/>
    <w:rsid w:val="00CD6FBB"/>
    <w:rsid w:val="00CE0E41"/>
    <w:rsid w:val="00CE59F4"/>
    <w:rsid w:val="00CF133C"/>
    <w:rsid w:val="00CF6C88"/>
    <w:rsid w:val="00CF7FB5"/>
    <w:rsid w:val="00D0038E"/>
    <w:rsid w:val="00D01276"/>
    <w:rsid w:val="00D022A2"/>
    <w:rsid w:val="00D02847"/>
    <w:rsid w:val="00D05F66"/>
    <w:rsid w:val="00D114B7"/>
    <w:rsid w:val="00D12678"/>
    <w:rsid w:val="00D13E4A"/>
    <w:rsid w:val="00D20F92"/>
    <w:rsid w:val="00D21B50"/>
    <w:rsid w:val="00D24704"/>
    <w:rsid w:val="00D255A3"/>
    <w:rsid w:val="00D26195"/>
    <w:rsid w:val="00D27207"/>
    <w:rsid w:val="00D312C5"/>
    <w:rsid w:val="00D330A3"/>
    <w:rsid w:val="00D3318D"/>
    <w:rsid w:val="00D33D66"/>
    <w:rsid w:val="00D4253B"/>
    <w:rsid w:val="00D44027"/>
    <w:rsid w:val="00D44C28"/>
    <w:rsid w:val="00D466CA"/>
    <w:rsid w:val="00D50F9D"/>
    <w:rsid w:val="00D519D7"/>
    <w:rsid w:val="00D51E85"/>
    <w:rsid w:val="00D52E00"/>
    <w:rsid w:val="00D57EE7"/>
    <w:rsid w:val="00D60261"/>
    <w:rsid w:val="00D60391"/>
    <w:rsid w:val="00D61A8C"/>
    <w:rsid w:val="00D64687"/>
    <w:rsid w:val="00D65F11"/>
    <w:rsid w:val="00D66047"/>
    <w:rsid w:val="00D675E3"/>
    <w:rsid w:val="00D67629"/>
    <w:rsid w:val="00D677C5"/>
    <w:rsid w:val="00D67B4E"/>
    <w:rsid w:val="00D717AC"/>
    <w:rsid w:val="00D72D7D"/>
    <w:rsid w:val="00D730AA"/>
    <w:rsid w:val="00D8007E"/>
    <w:rsid w:val="00D80209"/>
    <w:rsid w:val="00D82A34"/>
    <w:rsid w:val="00D82C00"/>
    <w:rsid w:val="00D83107"/>
    <w:rsid w:val="00D83509"/>
    <w:rsid w:val="00D839A1"/>
    <w:rsid w:val="00D85F35"/>
    <w:rsid w:val="00D87C1A"/>
    <w:rsid w:val="00D87E8E"/>
    <w:rsid w:val="00D94B4E"/>
    <w:rsid w:val="00D975B3"/>
    <w:rsid w:val="00DA030F"/>
    <w:rsid w:val="00DA4178"/>
    <w:rsid w:val="00DA6D69"/>
    <w:rsid w:val="00DA780D"/>
    <w:rsid w:val="00DB3673"/>
    <w:rsid w:val="00DB4DDC"/>
    <w:rsid w:val="00DB621C"/>
    <w:rsid w:val="00DB694D"/>
    <w:rsid w:val="00DC0431"/>
    <w:rsid w:val="00DC18CA"/>
    <w:rsid w:val="00DC428B"/>
    <w:rsid w:val="00DC6BC7"/>
    <w:rsid w:val="00DC6FD8"/>
    <w:rsid w:val="00DC71F1"/>
    <w:rsid w:val="00DC7520"/>
    <w:rsid w:val="00DD5C34"/>
    <w:rsid w:val="00DD621D"/>
    <w:rsid w:val="00DD79CB"/>
    <w:rsid w:val="00DE1335"/>
    <w:rsid w:val="00DE3624"/>
    <w:rsid w:val="00DE4E57"/>
    <w:rsid w:val="00DF3298"/>
    <w:rsid w:val="00DF358F"/>
    <w:rsid w:val="00DF4E6A"/>
    <w:rsid w:val="00E0460D"/>
    <w:rsid w:val="00E05079"/>
    <w:rsid w:val="00E0577E"/>
    <w:rsid w:val="00E07E68"/>
    <w:rsid w:val="00E1443F"/>
    <w:rsid w:val="00E15FB5"/>
    <w:rsid w:val="00E17786"/>
    <w:rsid w:val="00E207FA"/>
    <w:rsid w:val="00E22510"/>
    <w:rsid w:val="00E227E9"/>
    <w:rsid w:val="00E27CA8"/>
    <w:rsid w:val="00E30469"/>
    <w:rsid w:val="00E3068F"/>
    <w:rsid w:val="00E307EE"/>
    <w:rsid w:val="00E374E9"/>
    <w:rsid w:val="00E377E0"/>
    <w:rsid w:val="00E41265"/>
    <w:rsid w:val="00E42D5A"/>
    <w:rsid w:val="00E46386"/>
    <w:rsid w:val="00E47523"/>
    <w:rsid w:val="00E47923"/>
    <w:rsid w:val="00E557D6"/>
    <w:rsid w:val="00E60984"/>
    <w:rsid w:val="00E65CBA"/>
    <w:rsid w:val="00E670DC"/>
    <w:rsid w:val="00E67B20"/>
    <w:rsid w:val="00E7028E"/>
    <w:rsid w:val="00E70D61"/>
    <w:rsid w:val="00E729AD"/>
    <w:rsid w:val="00E72FE8"/>
    <w:rsid w:val="00E74C72"/>
    <w:rsid w:val="00E75427"/>
    <w:rsid w:val="00E75A7D"/>
    <w:rsid w:val="00E75DCD"/>
    <w:rsid w:val="00E766C1"/>
    <w:rsid w:val="00E807EB"/>
    <w:rsid w:val="00E82326"/>
    <w:rsid w:val="00E82525"/>
    <w:rsid w:val="00E901F9"/>
    <w:rsid w:val="00E941CC"/>
    <w:rsid w:val="00E942E7"/>
    <w:rsid w:val="00E973A5"/>
    <w:rsid w:val="00E97CE6"/>
    <w:rsid w:val="00EA1237"/>
    <w:rsid w:val="00EA1A04"/>
    <w:rsid w:val="00EA1BA0"/>
    <w:rsid w:val="00EA31DA"/>
    <w:rsid w:val="00EA4023"/>
    <w:rsid w:val="00EA40C6"/>
    <w:rsid w:val="00EA656C"/>
    <w:rsid w:val="00EB2459"/>
    <w:rsid w:val="00EB2B4F"/>
    <w:rsid w:val="00EB4020"/>
    <w:rsid w:val="00EB6F09"/>
    <w:rsid w:val="00EB74DF"/>
    <w:rsid w:val="00EB76F2"/>
    <w:rsid w:val="00EC310C"/>
    <w:rsid w:val="00EC7C65"/>
    <w:rsid w:val="00ED0309"/>
    <w:rsid w:val="00ED0406"/>
    <w:rsid w:val="00ED13E1"/>
    <w:rsid w:val="00ED43F9"/>
    <w:rsid w:val="00ED582B"/>
    <w:rsid w:val="00EE05B5"/>
    <w:rsid w:val="00EE0E11"/>
    <w:rsid w:val="00EE150E"/>
    <w:rsid w:val="00EE69D8"/>
    <w:rsid w:val="00EE6ADD"/>
    <w:rsid w:val="00EF2D76"/>
    <w:rsid w:val="00EF5BAE"/>
    <w:rsid w:val="00F02BDD"/>
    <w:rsid w:val="00F03926"/>
    <w:rsid w:val="00F0452B"/>
    <w:rsid w:val="00F06D17"/>
    <w:rsid w:val="00F077C4"/>
    <w:rsid w:val="00F139B0"/>
    <w:rsid w:val="00F14FC6"/>
    <w:rsid w:val="00F15228"/>
    <w:rsid w:val="00F17DFC"/>
    <w:rsid w:val="00F21045"/>
    <w:rsid w:val="00F218B8"/>
    <w:rsid w:val="00F21E9A"/>
    <w:rsid w:val="00F226B7"/>
    <w:rsid w:val="00F23004"/>
    <w:rsid w:val="00F27188"/>
    <w:rsid w:val="00F30ADE"/>
    <w:rsid w:val="00F313BC"/>
    <w:rsid w:val="00F33A63"/>
    <w:rsid w:val="00F35764"/>
    <w:rsid w:val="00F377AF"/>
    <w:rsid w:val="00F4208F"/>
    <w:rsid w:val="00F44163"/>
    <w:rsid w:val="00F45A63"/>
    <w:rsid w:val="00F46077"/>
    <w:rsid w:val="00F46354"/>
    <w:rsid w:val="00F463D1"/>
    <w:rsid w:val="00F50EC3"/>
    <w:rsid w:val="00F51010"/>
    <w:rsid w:val="00F60E35"/>
    <w:rsid w:val="00F6238A"/>
    <w:rsid w:val="00F650BB"/>
    <w:rsid w:val="00F6775F"/>
    <w:rsid w:val="00F70B3A"/>
    <w:rsid w:val="00F73C81"/>
    <w:rsid w:val="00F74A65"/>
    <w:rsid w:val="00F74A8B"/>
    <w:rsid w:val="00F77B9A"/>
    <w:rsid w:val="00F82A4B"/>
    <w:rsid w:val="00F841EB"/>
    <w:rsid w:val="00F92FC2"/>
    <w:rsid w:val="00FA0457"/>
    <w:rsid w:val="00FA060B"/>
    <w:rsid w:val="00FA0C6A"/>
    <w:rsid w:val="00FB0CD4"/>
    <w:rsid w:val="00FB1ACE"/>
    <w:rsid w:val="00FB31F2"/>
    <w:rsid w:val="00FB3482"/>
    <w:rsid w:val="00FB4631"/>
    <w:rsid w:val="00FB7C74"/>
    <w:rsid w:val="00FC1AE2"/>
    <w:rsid w:val="00FC1B48"/>
    <w:rsid w:val="00FC1B66"/>
    <w:rsid w:val="00FC33D0"/>
    <w:rsid w:val="00FC7DB1"/>
    <w:rsid w:val="00FD0B97"/>
    <w:rsid w:val="00FD2722"/>
    <w:rsid w:val="00FD3933"/>
    <w:rsid w:val="00FD52E4"/>
    <w:rsid w:val="00FD601A"/>
    <w:rsid w:val="00FE20DD"/>
    <w:rsid w:val="00FE354C"/>
    <w:rsid w:val="00FE4446"/>
    <w:rsid w:val="00FE4DCB"/>
    <w:rsid w:val="00FE6E7D"/>
    <w:rsid w:val="00FF32B9"/>
    <w:rsid w:val="00FF3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B16962"/>
  <w15:docId w15:val="{D477772F-8BC6-44E8-8425-EA664195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81DB8"/>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0728E"/>
    <w:rPr>
      <w:rFonts w:ascii="Tahoma" w:hAnsi="Tahoma" w:cs="Tahoma"/>
      <w:sz w:val="16"/>
      <w:szCs w:val="16"/>
    </w:rPr>
  </w:style>
  <w:style w:type="character" w:customStyle="1" w:styleId="BalloonTextChar">
    <w:name w:val="Balloon Text Char"/>
    <w:link w:val="BalloonText"/>
    <w:locked/>
    <w:rsid w:val="00C0728E"/>
    <w:rPr>
      <w:rFonts w:ascii="Tahoma" w:hAnsi="Tahoma" w:cs="Tahoma"/>
      <w:color w:val="212120"/>
      <w:kern w:val="28"/>
      <w:sz w:val="16"/>
      <w:szCs w:val="16"/>
    </w:rPr>
  </w:style>
  <w:style w:type="paragraph" w:styleId="ListParagraph">
    <w:name w:val="List Paragraph"/>
    <w:basedOn w:val="Normal"/>
    <w:uiPriority w:val="34"/>
    <w:qFormat/>
    <w:rsid w:val="006D4BEC"/>
    <w:pPr>
      <w:ind w:left="720"/>
      <w:contextualSpacing/>
    </w:pPr>
  </w:style>
  <w:style w:type="character" w:styleId="Hyperlink">
    <w:name w:val="Hyperlink"/>
    <w:rsid w:val="000253FE"/>
    <w:rPr>
      <w:rFonts w:cs="Times New Roman"/>
      <w:color w:val="0000FF"/>
      <w:u w:val="single"/>
    </w:rPr>
  </w:style>
  <w:style w:type="paragraph" w:styleId="NormalWeb">
    <w:name w:val="Normal (Web)"/>
    <w:basedOn w:val="Normal"/>
    <w:uiPriority w:val="99"/>
    <w:unhideWhenUsed/>
    <w:rsid w:val="00B45933"/>
    <w:pPr>
      <w:spacing w:before="100" w:beforeAutospacing="1" w:after="100" w:afterAutospacing="1"/>
    </w:pPr>
    <w:rPr>
      <w:color w:val="auto"/>
      <w:kern w:val="0"/>
      <w:sz w:val="24"/>
      <w:szCs w:val="24"/>
    </w:rPr>
  </w:style>
  <w:style w:type="paragraph" w:styleId="NoSpacing">
    <w:name w:val="No Spacing"/>
    <w:uiPriority w:val="1"/>
    <w:qFormat/>
    <w:rsid w:val="00AE33B4"/>
    <w:rPr>
      <w:rFonts w:asciiTheme="minorHAnsi" w:eastAsiaTheme="minorHAnsi" w:hAnsiTheme="minorHAnsi" w:cstheme="minorBidi"/>
      <w:sz w:val="22"/>
      <w:szCs w:val="22"/>
    </w:rPr>
  </w:style>
  <w:style w:type="table" w:styleId="TableGrid">
    <w:name w:val="Table Grid"/>
    <w:basedOn w:val="TableNormal"/>
    <w:rsid w:val="005F1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350C"/>
    <w:pPr>
      <w:autoSpaceDE w:val="0"/>
      <w:autoSpaceDN w:val="0"/>
      <w:adjustRightInd w:val="0"/>
    </w:pPr>
    <w:rPr>
      <w:rFonts w:ascii="Trebuchet MS" w:eastAsiaTheme="minorHAnsi" w:hAnsi="Trebuchet MS" w:cs="Trebuchet MS"/>
      <w:color w:val="000000"/>
      <w:sz w:val="24"/>
      <w:szCs w:val="24"/>
    </w:rPr>
  </w:style>
  <w:style w:type="table" w:customStyle="1" w:styleId="TableGrid1">
    <w:name w:val="Table Grid1"/>
    <w:basedOn w:val="TableNormal"/>
    <w:next w:val="TableGrid"/>
    <w:uiPriority w:val="59"/>
    <w:rsid w:val="005D22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2B0EF4"/>
    <w:rPr>
      <w:vertAlign w:val="superscript"/>
    </w:rPr>
  </w:style>
  <w:style w:type="table" w:customStyle="1" w:styleId="TableGrid2">
    <w:name w:val="Table Grid2"/>
    <w:basedOn w:val="TableNormal"/>
    <w:next w:val="TableGrid"/>
    <w:uiPriority w:val="59"/>
    <w:rsid w:val="00001AF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41265"/>
    <w:rPr>
      <w:color w:val="808080"/>
      <w:shd w:val="clear" w:color="auto" w:fill="E6E6E6"/>
    </w:rPr>
  </w:style>
  <w:style w:type="table" w:customStyle="1" w:styleId="TableGrid3">
    <w:name w:val="Table Grid3"/>
    <w:basedOn w:val="TableNormal"/>
    <w:next w:val="TableGrid"/>
    <w:uiPriority w:val="59"/>
    <w:rsid w:val="0016378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E050E"/>
    <w:rPr>
      <w:color w:val="800080" w:themeColor="followedHyperlink"/>
      <w:u w:val="single"/>
    </w:rPr>
  </w:style>
  <w:style w:type="character" w:customStyle="1" w:styleId="ilfuvd">
    <w:name w:val="ilfuvd"/>
    <w:basedOn w:val="DefaultParagraphFont"/>
    <w:rsid w:val="003D5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95184397">
      <w:bodyDiv w:val="1"/>
      <w:marLeft w:val="0"/>
      <w:marRight w:val="0"/>
      <w:marTop w:val="0"/>
      <w:marBottom w:val="0"/>
      <w:divBdr>
        <w:top w:val="none" w:sz="0" w:space="0" w:color="auto"/>
        <w:left w:val="none" w:sz="0" w:space="0" w:color="auto"/>
        <w:bottom w:val="none" w:sz="0" w:space="0" w:color="auto"/>
        <w:right w:val="none" w:sz="0" w:space="0" w:color="auto"/>
      </w:divBdr>
    </w:div>
    <w:div w:id="603075618">
      <w:bodyDiv w:val="1"/>
      <w:marLeft w:val="0"/>
      <w:marRight w:val="0"/>
      <w:marTop w:val="0"/>
      <w:marBottom w:val="0"/>
      <w:divBdr>
        <w:top w:val="none" w:sz="0" w:space="0" w:color="auto"/>
        <w:left w:val="none" w:sz="0" w:space="0" w:color="auto"/>
        <w:bottom w:val="none" w:sz="0" w:space="0" w:color="auto"/>
        <w:right w:val="none" w:sz="0" w:space="0" w:color="auto"/>
      </w:divBdr>
    </w:div>
    <w:div w:id="819347106">
      <w:bodyDiv w:val="1"/>
      <w:marLeft w:val="0"/>
      <w:marRight w:val="0"/>
      <w:marTop w:val="0"/>
      <w:marBottom w:val="0"/>
      <w:divBdr>
        <w:top w:val="none" w:sz="0" w:space="0" w:color="auto"/>
        <w:left w:val="none" w:sz="0" w:space="0" w:color="auto"/>
        <w:bottom w:val="none" w:sz="0" w:space="0" w:color="auto"/>
        <w:right w:val="none" w:sz="0" w:space="0" w:color="auto"/>
      </w:divBdr>
    </w:div>
    <w:div w:id="1069767968">
      <w:bodyDiv w:val="1"/>
      <w:marLeft w:val="0"/>
      <w:marRight w:val="0"/>
      <w:marTop w:val="0"/>
      <w:marBottom w:val="0"/>
      <w:divBdr>
        <w:top w:val="none" w:sz="0" w:space="0" w:color="auto"/>
        <w:left w:val="none" w:sz="0" w:space="0" w:color="auto"/>
        <w:bottom w:val="none" w:sz="0" w:space="0" w:color="auto"/>
        <w:right w:val="none" w:sz="0" w:space="0" w:color="auto"/>
      </w:divBdr>
    </w:div>
    <w:div w:id="1173762423">
      <w:bodyDiv w:val="1"/>
      <w:marLeft w:val="0"/>
      <w:marRight w:val="0"/>
      <w:marTop w:val="0"/>
      <w:marBottom w:val="0"/>
      <w:divBdr>
        <w:top w:val="none" w:sz="0" w:space="0" w:color="auto"/>
        <w:left w:val="none" w:sz="0" w:space="0" w:color="auto"/>
        <w:bottom w:val="none" w:sz="0" w:space="0" w:color="auto"/>
        <w:right w:val="none" w:sz="0" w:space="0" w:color="auto"/>
      </w:divBdr>
    </w:div>
    <w:div w:id="1268268495">
      <w:bodyDiv w:val="1"/>
      <w:marLeft w:val="0"/>
      <w:marRight w:val="0"/>
      <w:marTop w:val="0"/>
      <w:marBottom w:val="0"/>
      <w:divBdr>
        <w:top w:val="none" w:sz="0" w:space="0" w:color="auto"/>
        <w:left w:val="none" w:sz="0" w:space="0" w:color="auto"/>
        <w:bottom w:val="none" w:sz="0" w:space="0" w:color="auto"/>
        <w:right w:val="none" w:sz="0" w:space="0" w:color="auto"/>
      </w:divBdr>
    </w:div>
    <w:div w:id="1744181733">
      <w:bodyDiv w:val="1"/>
      <w:marLeft w:val="0"/>
      <w:marRight w:val="0"/>
      <w:marTop w:val="0"/>
      <w:marBottom w:val="0"/>
      <w:divBdr>
        <w:top w:val="none" w:sz="0" w:space="0" w:color="auto"/>
        <w:left w:val="none" w:sz="0" w:space="0" w:color="auto"/>
        <w:bottom w:val="none" w:sz="0" w:space="0" w:color="auto"/>
        <w:right w:val="none" w:sz="0" w:space="0" w:color="auto"/>
      </w:divBdr>
    </w:div>
    <w:div w:id="1831291919">
      <w:bodyDiv w:val="1"/>
      <w:marLeft w:val="0"/>
      <w:marRight w:val="0"/>
      <w:marTop w:val="0"/>
      <w:marBottom w:val="0"/>
      <w:divBdr>
        <w:top w:val="none" w:sz="0" w:space="0" w:color="auto"/>
        <w:left w:val="none" w:sz="0" w:space="0" w:color="auto"/>
        <w:bottom w:val="none" w:sz="0" w:space="0" w:color="auto"/>
        <w:right w:val="none" w:sz="0" w:space="0" w:color="auto"/>
      </w:divBdr>
    </w:div>
    <w:div w:id="1962808873">
      <w:bodyDiv w:val="1"/>
      <w:marLeft w:val="0"/>
      <w:marRight w:val="0"/>
      <w:marTop w:val="0"/>
      <w:marBottom w:val="0"/>
      <w:divBdr>
        <w:top w:val="none" w:sz="0" w:space="0" w:color="auto"/>
        <w:left w:val="none" w:sz="0" w:space="0" w:color="auto"/>
        <w:bottom w:val="none" w:sz="0" w:space="0" w:color="auto"/>
        <w:right w:val="none" w:sz="0" w:space="0" w:color="auto"/>
      </w:divBdr>
    </w:div>
    <w:div w:id="204571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6.jpg"/><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a.CCFB1\Desktop\Bona\Legislative%20publication\2012\April\Legislative%20Publ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D5E42-B422-47C9-9D00-26118295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Legislative Publication</Template>
  <TotalTime>1758</TotalTime>
  <Pages>2</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Bona</dc:creator>
  <cp:lastModifiedBy>Bona Heinsohn</cp:lastModifiedBy>
  <cp:revision>58</cp:revision>
  <cp:lastPrinted>2018-06-13T18:10:00Z</cp:lastPrinted>
  <dcterms:created xsi:type="dcterms:W3CDTF">2018-06-12T17:14:00Z</dcterms:created>
  <dcterms:modified xsi:type="dcterms:W3CDTF">2018-06-14T16:17:00Z</dcterms:modified>
</cp:coreProperties>
</file>